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18631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Roger JAKYS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BD5D539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Mercer.</w:t>
      </w:r>
    </w:p>
    <w:p w14:paraId="5561DA3A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FDB9EA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D20D7E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Jope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trespass against him, John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Mymar</w:t>
      </w:r>
      <w:proofErr w:type="spellEnd"/>
      <w:proofErr w:type="gramEnd"/>
    </w:p>
    <w:p w14:paraId="425C5930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Bridgewater(q.v.),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Belpere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yeoman(q.v.).</w:t>
      </w:r>
    </w:p>
    <w:p w14:paraId="6BD66C0A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BFBA12A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628088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E9A4B2" w14:textId="77777777" w:rsidR="0000217F" w:rsidRDefault="0000217F" w:rsidP="000021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2021</w:t>
      </w:r>
    </w:p>
    <w:p w14:paraId="4CFD46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46D37" w14:textId="77777777" w:rsidR="0000217F" w:rsidRDefault="0000217F" w:rsidP="009139A6">
      <w:r>
        <w:separator/>
      </w:r>
    </w:p>
  </w:endnote>
  <w:endnote w:type="continuationSeparator" w:id="0">
    <w:p w14:paraId="46CA7E4D" w14:textId="77777777" w:rsidR="0000217F" w:rsidRDefault="000021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AD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9E9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D3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8FC0B" w14:textId="77777777" w:rsidR="0000217F" w:rsidRDefault="0000217F" w:rsidP="009139A6">
      <w:r>
        <w:separator/>
      </w:r>
    </w:p>
  </w:footnote>
  <w:footnote w:type="continuationSeparator" w:id="0">
    <w:p w14:paraId="0C079CEE" w14:textId="77777777" w:rsidR="0000217F" w:rsidRDefault="000021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CB6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C6E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C55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7F"/>
    <w:rsid w:val="0000217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14CA"/>
  <w15:chartTrackingRefBased/>
  <w15:docId w15:val="{F7F78DD4-9731-4F24-BDEF-E530FBCC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021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2021-05-05T10:10:00Z</dcterms:created>
  <dcterms:modified xsi:type="dcterms:W3CDTF">2021-05-05T10:11:00Z</dcterms:modified>
</cp:coreProperties>
</file>