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86" w:rsidRDefault="00FB1486" w:rsidP="00FB1486">
      <w:r>
        <w:rPr>
          <w:u w:val="single"/>
        </w:rPr>
        <w:t>Robert JAKYS</w:t>
      </w:r>
      <w:r>
        <w:t xml:space="preserve">     (fl.1414-5)</w:t>
      </w:r>
    </w:p>
    <w:p w:rsidR="00FB1486" w:rsidRDefault="00FB1486" w:rsidP="00FB1486">
      <w:r>
        <w:t>Prior of Maiden Bradley Priory, Wiltshire.</w:t>
      </w:r>
    </w:p>
    <w:p w:rsidR="00FB1486" w:rsidRDefault="00FB1486" w:rsidP="00FB1486"/>
    <w:p w:rsidR="00FB1486" w:rsidRDefault="00FB1486" w:rsidP="00FB1486"/>
    <w:p w:rsidR="00FB1486" w:rsidRDefault="00FB1486" w:rsidP="00FB1486">
      <w:r>
        <w:t xml:space="preserve">         1414-5</w:t>
      </w:r>
      <w:r>
        <w:tab/>
        <w:t>He and the Priory were involved in a bond for the payment of money.</w:t>
      </w:r>
    </w:p>
    <w:p w:rsidR="00FB1486" w:rsidRDefault="00FB1486" w:rsidP="00FB1486">
      <w:r>
        <w:tab/>
      </w:r>
      <w:r>
        <w:tab/>
        <w:t>(</w:t>
      </w:r>
      <w:hyperlink r:id="rId6" w:history="1">
        <w:r w:rsidRPr="00C87B67">
          <w:rPr>
            <w:rStyle w:val="Hyperlink"/>
          </w:rPr>
          <w:t>www.discovery.nationalarchives.gov.uk</w:t>
        </w:r>
      </w:hyperlink>
      <w:r>
        <w:t xml:space="preserve">  ref. E210/5077)</w:t>
      </w:r>
    </w:p>
    <w:p w:rsidR="00FB1486" w:rsidRDefault="00FB1486" w:rsidP="00FB1486"/>
    <w:p w:rsidR="00FB1486" w:rsidRDefault="00FB1486" w:rsidP="00FB1486"/>
    <w:p w:rsidR="00DD5B8A" w:rsidRPr="00564E3C" w:rsidRDefault="00FB1486" w:rsidP="00FB14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23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486" w:rsidRDefault="00FB1486" w:rsidP="00564E3C">
      <w:r>
        <w:separator/>
      </w:r>
    </w:p>
  </w:endnote>
  <w:endnote w:type="continuationSeparator" w:id="0">
    <w:p w:rsidR="00FB1486" w:rsidRDefault="00FB148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B1486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486" w:rsidRDefault="00FB1486" w:rsidP="00564E3C">
      <w:r>
        <w:separator/>
      </w:r>
    </w:p>
  </w:footnote>
  <w:footnote w:type="continuationSeparator" w:id="0">
    <w:p w:rsidR="00FB1486" w:rsidRDefault="00FB148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86"/>
    <w:rsid w:val="00372DC6"/>
    <w:rsid w:val="00564E3C"/>
    <w:rsid w:val="0064591D"/>
    <w:rsid w:val="00DD5B8A"/>
    <w:rsid w:val="00EB41B8"/>
    <w:rsid w:val="00F14DE1"/>
    <w:rsid w:val="00FB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41AE0A-C451-4D0E-A824-0D6DAECB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48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FB14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2015-11-15T18:32:00Z</dcterms:created>
  <dcterms:modified xsi:type="dcterms:W3CDTF">2015-11-15T18:32:00Z</dcterms:modified>
</cp:coreProperties>
</file>