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B6BA" w14:textId="7C848257" w:rsidR="006B2F86" w:rsidRDefault="00993155" w:rsidP="00E71FC3">
      <w:pPr>
        <w:pStyle w:val="NoSpacing"/>
      </w:pPr>
      <w:r>
        <w:rPr>
          <w:u w:val="single"/>
        </w:rPr>
        <w:t>John JAKYS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14:paraId="0289490F" w14:textId="3F63E595" w:rsidR="00993155" w:rsidRDefault="00993155" w:rsidP="00E71FC3">
      <w:pPr>
        <w:pStyle w:val="NoSpacing"/>
      </w:pPr>
      <w:r>
        <w:t>of Canterbury. Vintner.</w:t>
      </w:r>
    </w:p>
    <w:p w14:paraId="766B675B" w14:textId="11691349" w:rsidR="00993155" w:rsidRDefault="00993155" w:rsidP="00E71FC3">
      <w:pPr>
        <w:pStyle w:val="NoSpacing"/>
      </w:pPr>
    </w:p>
    <w:p w14:paraId="07158980" w14:textId="6048ACE5" w:rsidR="00993155" w:rsidRDefault="00993155" w:rsidP="00E71FC3">
      <w:pPr>
        <w:pStyle w:val="NoSpacing"/>
      </w:pPr>
    </w:p>
    <w:p w14:paraId="5F1DAC46" w14:textId="7D1322BA" w:rsidR="00993155" w:rsidRDefault="00993155" w:rsidP="00E71FC3">
      <w:pPr>
        <w:pStyle w:val="NoSpacing"/>
      </w:pPr>
      <w:r>
        <w:tab/>
        <w:t>1502</w:t>
      </w:r>
      <w:r>
        <w:tab/>
        <w:t>He became a Freeman by redemption.    (Cowper p.279)</w:t>
      </w:r>
    </w:p>
    <w:p w14:paraId="622847DB" w14:textId="3E599A5D" w:rsidR="00993155" w:rsidRDefault="00993155" w:rsidP="00E71FC3">
      <w:pPr>
        <w:pStyle w:val="NoSpacing"/>
      </w:pPr>
    </w:p>
    <w:p w14:paraId="0E83BAA7" w14:textId="6E9C5C7A" w:rsidR="00993155" w:rsidRDefault="00993155" w:rsidP="00E71FC3">
      <w:pPr>
        <w:pStyle w:val="NoSpacing"/>
      </w:pPr>
    </w:p>
    <w:p w14:paraId="7F949CEB" w14:textId="57D27BBC" w:rsidR="00993155" w:rsidRPr="00993155" w:rsidRDefault="00993155" w:rsidP="00E71FC3">
      <w:pPr>
        <w:pStyle w:val="NoSpacing"/>
      </w:pPr>
      <w:r>
        <w:t>11 August 2018</w:t>
      </w:r>
      <w:bookmarkStart w:id="0" w:name="_GoBack"/>
      <w:bookmarkEnd w:id="0"/>
    </w:p>
    <w:sectPr w:rsidR="00993155" w:rsidRPr="009931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78762" w14:textId="77777777" w:rsidR="00993155" w:rsidRDefault="00993155" w:rsidP="00E71FC3">
      <w:pPr>
        <w:spacing w:after="0" w:line="240" w:lineRule="auto"/>
      </w:pPr>
      <w:r>
        <w:separator/>
      </w:r>
    </w:p>
  </w:endnote>
  <w:endnote w:type="continuationSeparator" w:id="0">
    <w:p w14:paraId="1AEA31AD" w14:textId="77777777" w:rsidR="00993155" w:rsidRDefault="009931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4E10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FA0B7" w14:textId="77777777" w:rsidR="00993155" w:rsidRDefault="00993155" w:rsidP="00E71FC3">
      <w:pPr>
        <w:spacing w:after="0" w:line="240" w:lineRule="auto"/>
      </w:pPr>
      <w:r>
        <w:separator/>
      </w:r>
    </w:p>
  </w:footnote>
  <w:footnote w:type="continuationSeparator" w:id="0">
    <w:p w14:paraId="29B11C3A" w14:textId="77777777" w:rsidR="00993155" w:rsidRDefault="009931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55"/>
    <w:rsid w:val="001A7C09"/>
    <w:rsid w:val="00577BD5"/>
    <w:rsid w:val="00656CBA"/>
    <w:rsid w:val="006A1F77"/>
    <w:rsid w:val="00733BE7"/>
    <w:rsid w:val="0099315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9356"/>
  <w15:chartTrackingRefBased/>
  <w15:docId w15:val="{05FBADF9-3475-4407-8B3A-E0C07B3C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2018-08-11T20:24:00Z</dcterms:created>
  <dcterms:modified xsi:type="dcterms:W3CDTF">2018-08-11T20:26:00Z</dcterms:modified>
</cp:coreProperties>
</file>