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590A0" w14:textId="77777777" w:rsidR="001317DE" w:rsidRDefault="001317DE" w:rsidP="001317D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JAKY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</w:t>
      </w:r>
      <w:proofErr w:type="gramStart"/>
      <w:r>
        <w:rPr>
          <w:rFonts w:cs="Times New Roman"/>
          <w:color w:val="282B30"/>
          <w:szCs w:val="24"/>
          <w:shd w:val="clear" w:color="auto" w:fill="FFFFFF"/>
        </w:rPr>
        <w:t xml:space="preserve">   (</w:t>
      </w:r>
      <w:proofErr w:type="gramEnd"/>
      <w:r>
        <w:rPr>
          <w:rFonts w:cs="Times New Roman"/>
          <w:color w:val="282B30"/>
          <w:szCs w:val="24"/>
          <w:shd w:val="clear" w:color="auto" w:fill="FFFFFF"/>
        </w:rPr>
        <w:t>fl.1417)</w:t>
      </w:r>
    </w:p>
    <w:p w14:paraId="722A05D7" w14:textId="77777777" w:rsidR="001317DE" w:rsidRDefault="001317DE" w:rsidP="001317D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Man-at-arms.</w:t>
      </w:r>
    </w:p>
    <w:p w14:paraId="512F0064" w14:textId="77777777" w:rsidR="001317DE" w:rsidRDefault="001317DE" w:rsidP="001317D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32EDCC4" w14:textId="77777777" w:rsidR="001317DE" w:rsidRDefault="001317DE" w:rsidP="001317D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D7F5EA" w14:textId="77777777" w:rsidR="001317DE" w:rsidRDefault="001317DE" w:rsidP="001317D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0301DA05" w14:textId="77777777" w:rsidR="001317DE" w:rsidRDefault="001317DE" w:rsidP="001317D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79159448" w14:textId="77777777" w:rsidR="001317DE" w:rsidRPr="00065994" w:rsidRDefault="001317DE" w:rsidP="001317DE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7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BE67D47" w14:textId="77777777" w:rsidR="001317DE" w:rsidRDefault="001317DE" w:rsidP="001317D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6460E595" w14:textId="77777777" w:rsidR="001317DE" w:rsidRDefault="001317DE" w:rsidP="001317DE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</w:p>
    <w:p w14:paraId="74546855" w14:textId="77777777" w:rsidR="001317DE" w:rsidRDefault="001317DE" w:rsidP="001317D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5337199" w14:textId="77777777" w:rsidR="001317DE" w:rsidRDefault="001317DE" w:rsidP="001317DE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8 July 2024</w:t>
      </w:r>
    </w:p>
    <w:p w14:paraId="30669F8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67E6F3" w14:textId="77777777" w:rsidR="001317DE" w:rsidRDefault="001317DE" w:rsidP="009139A6">
      <w:r>
        <w:separator/>
      </w:r>
    </w:p>
  </w:endnote>
  <w:endnote w:type="continuationSeparator" w:id="0">
    <w:p w14:paraId="4C13F0BE" w14:textId="77777777" w:rsidR="001317DE" w:rsidRDefault="001317D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3471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64D1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A674C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2E3078" w14:textId="77777777" w:rsidR="001317DE" w:rsidRDefault="001317DE" w:rsidP="009139A6">
      <w:r>
        <w:separator/>
      </w:r>
    </w:p>
  </w:footnote>
  <w:footnote w:type="continuationSeparator" w:id="0">
    <w:p w14:paraId="1FE2C737" w14:textId="77777777" w:rsidR="001317DE" w:rsidRDefault="001317D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DB1C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7507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DC899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17DE"/>
    <w:rsid w:val="000666E0"/>
    <w:rsid w:val="001317DE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100B5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2B374"/>
  <w15:chartTrackingRefBased/>
  <w15:docId w15:val="{B9EA186C-8D77-4E8B-8919-1F12892B6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2024-09-25T20:29:00Z</dcterms:created>
  <dcterms:modified xsi:type="dcterms:W3CDTF">2024-09-25T20:30:00Z</dcterms:modified>
</cp:coreProperties>
</file>