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9D424" w14:textId="77777777" w:rsidR="00114971" w:rsidRDefault="00114971" w:rsidP="001149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JAKRAULYN (JAKRAWELYN)</w:t>
      </w:r>
      <w:r>
        <w:rPr>
          <w:rFonts w:cs="Times New Roman"/>
          <w:szCs w:val="24"/>
        </w:rPr>
        <w:t xml:space="preserve">        (fl.1469)</w:t>
      </w:r>
    </w:p>
    <w:p w14:paraId="457C1CC7" w14:textId="77777777" w:rsidR="00114971" w:rsidRDefault="00114971" w:rsidP="001149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St..Veryan, Cornwall.</w:t>
      </w:r>
    </w:p>
    <w:p w14:paraId="4568E4DF" w14:textId="77777777" w:rsidR="00114971" w:rsidRDefault="00114971" w:rsidP="00114971">
      <w:pPr>
        <w:pStyle w:val="NoSpacing"/>
        <w:rPr>
          <w:rFonts w:cs="Times New Roman"/>
          <w:szCs w:val="24"/>
        </w:rPr>
      </w:pPr>
    </w:p>
    <w:p w14:paraId="64210C09" w14:textId="77777777" w:rsidR="00114971" w:rsidRDefault="00114971" w:rsidP="00114971">
      <w:pPr>
        <w:pStyle w:val="NoSpacing"/>
        <w:rPr>
          <w:rFonts w:cs="Times New Roman"/>
          <w:szCs w:val="24"/>
        </w:rPr>
      </w:pPr>
    </w:p>
    <w:p w14:paraId="16C1B37D" w14:textId="77777777" w:rsidR="0087507C" w:rsidRDefault="0087507C" w:rsidP="0087507C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The King indicted him and 7 others for trespass.</w:t>
      </w:r>
    </w:p>
    <w:p w14:paraId="2DE3C9CE" w14:textId="28B7F1B9" w:rsidR="0087507C" w:rsidRPr="0087507C" w:rsidRDefault="0087507C" w:rsidP="0011497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  ( https://waalt.uh.edu/index.php/KB27/795 )</w:t>
      </w:r>
    </w:p>
    <w:p w14:paraId="62D7AAFB" w14:textId="77777777" w:rsidR="00114971" w:rsidRDefault="00114971" w:rsidP="001149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Feb.1469</w:t>
      </w:r>
      <w:r>
        <w:rPr>
          <w:rFonts w:cs="Times New Roman"/>
          <w:szCs w:val="24"/>
        </w:rPr>
        <w:tab/>
        <w:t>He was granted a general pardon.</w:t>
      </w:r>
    </w:p>
    <w:p w14:paraId="06C746BD" w14:textId="77777777" w:rsidR="00114971" w:rsidRDefault="00114971" w:rsidP="001149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(“Pardon Rolls of Edward IV, 1468-71” ed. Hannes Kleineke, published</w:t>
      </w:r>
    </w:p>
    <w:p w14:paraId="25F17530" w14:textId="77777777" w:rsidR="00114971" w:rsidRDefault="00114971" w:rsidP="0011497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by the List and Index Society, 2020, p.60)</w:t>
      </w:r>
    </w:p>
    <w:p w14:paraId="3B297294" w14:textId="77777777" w:rsidR="00114971" w:rsidRDefault="00114971" w:rsidP="00114971">
      <w:pPr>
        <w:pStyle w:val="NoSpacing"/>
        <w:rPr>
          <w:rFonts w:cs="Times New Roman"/>
          <w:szCs w:val="24"/>
        </w:rPr>
      </w:pPr>
    </w:p>
    <w:p w14:paraId="401D5DD3" w14:textId="77777777" w:rsidR="00114971" w:rsidRDefault="00114971" w:rsidP="00114971">
      <w:pPr>
        <w:pStyle w:val="NoSpacing"/>
        <w:rPr>
          <w:rFonts w:cs="Times New Roman"/>
          <w:szCs w:val="24"/>
        </w:rPr>
      </w:pPr>
    </w:p>
    <w:p w14:paraId="41A53B1F" w14:textId="77777777" w:rsidR="00114971" w:rsidRDefault="00114971" w:rsidP="001149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2023</w:t>
      </w:r>
    </w:p>
    <w:p w14:paraId="0F9604F6" w14:textId="0DD2FFA5" w:rsidR="0087507C" w:rsidRDefault="0087507C" w:rsidP="0011497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May 2026</w:t>
      </w:r>
    </w:p>
    <w:p w14:paraId="02CB3F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6D44B" w14:textId="77777777" w:rsidR="00483924" w:rsidRDefault="00483924" w:rsidP="009139A6">
      <w:r>
        <w:separator/>
      </w:r>
    </w:p>
  </w:endnote>
  <w:endnote w:type="continuationSeparator" w:id="0">
    <w:p w14:paraId="4C1D969F" w14:textId="77777777" w:rsidR="00483924" w:rsidRDefault="004839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30D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5E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CA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A2169" w14:textId="77777777" w:rsidR="00483924" w:rsidRDefault="00483924" w:rsidP="009139A6">
      <w:r>
        <w:separator/>
      </w:r>
    </w:p>
  </w:footnote>
  <w:footnote w:type="continuationSeparator" w:id="0">
    <w:p w14:paraId="79838EA9" w14:textId="77777777" w:rsidR="00483924" w:rsidRDefault="004839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2F1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50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7D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971"/>
    <w:rsid w:val="000666E0"/>
    <w:rsid w:val="00114971"/>
    <w:rsid w:val="002510B7"/>
    <w:rsid w:val="00483924"/>
    <w:rsid w:val="005C130B"/>
    <w:rsid w:val="00826F5C"/>
    <w:rsid w:val="0087507C"/>
    <w:rsid w:val="009139A6"/>
    <w:rsid w:val="009448BB"/>
    <w:rsid w:val="00947624"/>
    <w:rsid w:val="00A3176C"/>
    <w:rsid w:val="00AE65F8"/>
    <w:rsid w:val="00BA00AB"/>
    <w:rsid w:val="00CB4ED9"/>
    <w:rsid w:val="00DE151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292A0"/>
  <w15:chartTrackingRefBased/>
  <w15:docId w15:val="{EFBA7204-E466-4EE9-BCDE-D3C667515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97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2023-09-26T17:16:00Z</dcterms:created>
  <dcterms:modified xsi:type="dcterms:W3CDTF">2026-05-15T16:40:00Z</dcterms:modified>
</cp:coreProperties>
</file>