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E97B2" w14:textId="3EBE684D" w:rsidR="006B2F86" w:rsidRDefault="00A93D8D" w:rsidP="00E71FC3">
      <w:pPr>
        <w:pStyle w:val="NoSpacing"/>
      </w:pPr>
      <w:r>
        <w:rPr>
          <w:u w:val="single"/>
        </w:rPr>
        <w:t>Thomas JAKMAN</w:t>
      </w:r>
      <w:r>
        <w:t xml:space="preserve">  </w:t>
      </w:r>
      <w:proofErr w:type="gramStart"/>
      <w:r>
        <w:t xml:space="preserve">   (</w:t>
      </w:r>
      <w:proofErr w:type="gramEnd"/>
      <w:r>
        <w:t>d.1402)</w:t>
      </w:r>
    </w:p>
    <w:p w14:paraId="29B41975" w14:textId="5B9E2E80" w:rsidR="00A93D8D" w:rsidRDefault="00A93D8D" w:rsidP="00E71FC3">
      <w:pPr>
        <w:pStyle w:val="NoSpacing"/>
      </w:pPr>
      <w:r>
        <w:t>of Kirkham, East Riding of Yorkshire.</w:t>
      </w:r>
    </w:p>
    <w:p w14:paraId="5E6AD856" w14:textId="43FA5467" w:rsidR="00A93D8D" w:rsidRDefault="00A93D8D" w:rsidP="00E71FC3">
      <w:pPr>
        <w:pStyle w:val="NoSpacing"/>
      </w:pPr>
    </w:p>
    <w:p w14:paraId="7584C23D" w14:textId="011CA1AA" w:rsidR="00A93D8D" w:rsidRDefault="00A93D8D" w:rsidP="00E71FC3">
      <w:pPr>
        <w:pStyle w:val="NoSpacing"/>
      </w:pPr>
    </w:p>
    <w:p w14:paraId="4272A1D7" w14:textId="1A40CD09" w:rsidR="00A93D8D" w:rsidRDefault="00A93D8D" w:rsidP="00E71FC3">
      <w:pPr>
        <w:pStyle w:val="NoSpacing"/>
      </w:pPr>
      <w:r>
        <w:t>27 Jan.1402</w:t>
      </w:r>
      <w:r>
        <w:tab/>
      </w:r>
      <w:r>
        <w:t>He made his Will.  (W.Y.R. p.93)</w:t>
      </w:r>
    </w:p>
    <w:p w14:paraId="7F18F1AD" w14:textId="77777777" w:rsidR="00A93D8D" w:rsidRDefault="00A93D8D" w:rsidP="00A93D8D">
      <w:pPr>
        <w:pStyle w:val="NoSpacing"/>
      </w:pPr>
      <w:r>
        <w:t xml:space="preserve">  9 Sep.</w:t>
      </w:r>
      <w:r>
        <w:tab/>
      </w:r>
      <w:r>
        <w:t>Probate of his Will.   (ibid.)</w:t>
      </w:r>
    </w:p>
    <w:p w14:paraId="7AFC6631" w14:textId="77777777" w:rsidR="00A93D8D" w:rsidRDefault="00A93D8D" w:rsidP="00A93D8D">
      <w:pPr>
        <w:pStyle w:val="NoSpacing"/>
      </w:pPr>
    </w:p>
    <w:p w14:paraId="3FE958D1" w14:textId="77777777" w:rsidR="00A93D8D" w:rsidRDefault="00A93D8D" w:rsidP="00A93D8D">
      <w:pPr>
        <w:pStyle w:val="NoSpacing"/>
      </w:pPr>
    </w:p>
    <w:p w14:paraId="4306A285" w14:textId="76011CDE" w:rsidR="00A93D8D" w:rsidRPr="00A93D8D" w:rsidRDefault="00A93D8D" w:rsidP="00A93D8D">
      <w:pPr>
        <w:pStyle w:val="NoSpacing"/>
      </w:pPr>
      <w:r>
        <w:t>15 January 2019</w:t>
      </w:r>
      <w:bookmarkStart w:id="0" w:name="_GoBack"/>
      <w:bookmarkEnd w:id="0"/>
    </w:p>
    <w:sectPr w:rsidR="00A93D8D" w:rsidRPr="00A93D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F4732" w14:textId="77777777" w:rsidR="00A93D8D" w:rsidRDefault="00A93D8D" w:rsidP="00E71FC3">
      <w:pPr>
        <w:spacing w:after="0" w:line="240" w:lineRule="auto"/>
      </w:pPr>
      <w:r>
        <w:separator/>
      </w:r>
    </w:p>
  </w:endnote>
  <w:endnote w:type="continuationSeparator" w:id="0">
    <w:p w14:paraId="238059F9" w14:textId="77777777" w:rsidR="00A93D8D" w:rsidRDefault="00A93D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E6F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C4B7F" w14:textId="77777777" w:rsidR="00A93D8D" w:rsidRDefault="00A93D8D" w:rsidP="00E71FC3">
      <w:pPr>
        <w:spacing w:after="0" w:line="240" w:lineRule="auto"/>
      </w:pPr>
      <w:r>
        <w:separator/>
      </w:r>
    </w:p>
  </w:footnote>
  <w:footnote w:type="continuationSeparator" w:id="0">
    <w:p w14:paraId="6A54DA01" w14:textId="77777777" w:rsidR="00A93D8D" w:rsidRDefault="00A93D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8D"/>
    <w:rsid w:val="001A7C09"/>
    <w:rsid w:val="00577BD5"/>
    <w:rsid w:val="00656CBA"/>
    <w:rsid w:val="006A1F77"/>
    <w:rsid w:val="00733BE7"/>
    <w:rsid w:val="00A93D8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08B9"/>
  <w15:chartTrackingRefBased/>
  <w15:docId w15:val="{8419E459-38C9-49A2-AF04-781A1455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8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2019-01-15T21:52:00Z</dcterms:created>
  <dcterms:modified xsi:type="dcterms:W3CDTF">2019-01-15T21:57:00Z</dcterms:modified>
</cp:coreProperties>
</file>