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BE8CC" w14:textId="77777777" w:rsidR="004D3F3C" w:rsidRDefault="004D3F3C" w:rsidP="004D3F3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Harry JAKKS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5D5ED9B6" w14:textId="77777777" w:rsidR="004D3F3C" w:rsidRDefault="004D3F3C" w:rsidP="004D3F3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Corton</w:t>
      </w:r>
      <w:proofErr w:type="spellEnd"/>
      <w:r>
        <w:rPr>
          <w:rStyle w:val="s1"/>
        </w:rPr>
        <w:t>, Suffolk.</w:t>
      </w:r>
    </w:p>
    <w:p w14:paraId="1AD301C6" w14:textId="77777777" w:rsidR="004D3F3C" w:rsidRDefault="004D3F3C" w:rsidP="004D3F3C">
      <w:pPr>
        <w:pStyle w:val="NoSpacing"/>
        <w:tabs>
          <w:tab w:val="left" w:pos="720"/>
        </w:tabs>
        <w:rPr>
          <w:rStyle w:val="s1"/>
        </w:rPr>
      </w:pPr>
    </w:p>
    <w:p w14:paraId="2BF7B690" w14:textId="77777777" w:rsidR="004D3F3C" w:rsidRDefault="004D3F3C" w:rsidP="004D3F3C">
      <w:pPr>
        <w:pStyle w:val="NoSpacing"/>
        <w:tabs>
          <w:tab w:val="left" w:pos="720"/>
        </w:tabs>
        <w:rPr>
          <w:rStyle w:val="s1"/>
        </w:rPr>
      </w:pPr>
    </w:p>
    <w:p w14:paraId="59237D8A" w14:textId="77777777" w:rsidR="004D3F3C" w:rsidRDefault="004D3F3C" w:rsidP="004D3F3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He made his Will.</w:t>
      </w:r>
    </w:p>
    <w:p w14:paraId="4193FF0F" w14:textId="77777777" w:rsidR="004D3F3C" w:rsidRDefault="004D3F3C" w:rsidP="004D3F3C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Spyltymber</w:t>
      </w:r>
      <w:proofErr w:type="spellEnd"/>
      <w:r>
        <w:rPr>
          <w:rStyle w:val="s1"/>
        </w:rPr>
        <w:t xml:space="preserve"> 7)</w:t>
      </w:r>
    </w:p>
    <w:p w14:paraId="65ACB9D0" w14:textId="77777777" w:rsidR="004D3F3C" w:rsidRDefault="004D3F3C" w:rsidP="004D3F3C">
      <w:pPr>
        <w:pStyle w:val="NoSpacing"/>
        <w:tabs>
          <w:tab w:val="left" w:pos="720"/>
        </w:tabs>
        <w:rPr>
          <w:rStyle w:val="s1"/>
        </w:rPr>
      </w:pPr>
    </w:p>
    <w:p w14:paraId="2E6158D3" w14:textId="77777777" w:rsidR="004D3F3C" w:rsidRDefault="004D3F3C" w:rsidP="004D3F3C">
      <w:pPr>
        <w:pStyle w:val="NoSpacing"/>
        <w:tabs>
          <w:tab w:val="left" w:pos="720"/>
        </w:tabs>
        <w:rPr>
          <w:rStyle w:val="s1"/>
        </w:rPr>
      </w:pPr>
    </w:p>
    <w:p w14:paraId="67995E95" w14:textId="77777777" w:rsidR="004D3F3C" w:rsidRDefault="004D3F3C" w:rsidP="004D3F3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29 March 2021</w:t>
      </w:r>
    </w:p>
    <w:p w14:paraId="4AFC9F0C" w14:textId="72F994B9" w:rsidR="00BA00AB" w:rsidRPr="00EB3209" w:rsidRDefault="00BA00AB" w:rsidP="004D3F3C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433F9" w14:textId="77777777" w:rsidR="004D3F3C" w:rsidRDefault="004D3F3C" w:rsidP="009139A6">
      <w:r>
        <w:separator/>
      </w:r>
    </w:p>
  </w:endnote>
  <w:endnote w:type="continuationSeparator" w:id="0">
    <w:p w14:paraId="71AFF118" w14:textId="77777777" w:rsidR="004D3F3C" w:rsidRDefault="004D3F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D7D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5A2D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A67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E62D4" w14:textId="77777777" w:rsidR="004D3F3C" w:rsidRDefault="004D3F3C" w:rsidP="009139A6">
      <w:r>
        <w:separator/>
      </w:r>
    </w:p>
  </w:footnote>
  <w:footnote w:type="continuationSeparator" w:id="0">
    <w:p w14:paraId="26DBA436" w14:textId="77777777" w:rsidR="004D3F3C" w:rsidRDefault="004D3F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0A8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9B6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2A0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F3C"/>
    <w:rsid w:val="000666E0"/>
    <w:rsid w:val="002510B7"/>
    <w:rsid w:val="004D3F3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19B43"/>
  <w15:chartTrackingRefBased/>
  <w15:docId w15:val="{64D66065-6EA7-4B8F-98E9-4E5DDECAC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D3F3C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4D3F3C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2021-08-26T18:50:00Z</dcterms:created>
  <dcterms:modified xsi:type="dcterms:W3CDTF">2021-08-26T18:51:00Z</dcterms:modified>
</cp:coreProperties>
</file>