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82" w:rsidRDefault="00AE5A82" w:rsidP="00AE5A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JAKKEWILLY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AE5A82" w:rsidRDefault="00AE5A82" w:rsidP="00AE5A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AE5A82" w:rsidRDefault="00AE5A82" w:rsidP="00AE5A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5A82" w:rsidRDefault="00AE5A82" w:rsidP="00AE5A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5A82" w:rsidRDefault="00AE5A82" w:rsidP="00AE5A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Marazion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AE5A82" w:rsidRDefault="00AE5A82" w:rsidP="00AE5A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p.113)</w:t>
      </w:r>
    </w:p>
    <w:p w:rsidR="00AE5A82" w:rsidRDefault="00AE5A82" w:rsidP="00AE5A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5A82" w:rsidRDefault="00AE5A82" w:rsidP="00AE5A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E5A82" w:rsidRDefault="00AE5A82" w:rsidP="00AE5A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  <w:bookmarkStart w:id="0" w:name="_GoBack"/>
      <w:bookmarkEnd w:id="0"/>
    </w:p>
    <w:sectPr w:rsidR="006B2F86" w:rsidRPr="00AE5A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A82" w:rsidRDefault="00AE5A82" w:rsidP="00E71FC3">
      <w:pPr>
        <w:spacing w:after="0" w:line="240" w:lineRule="auto"/>
      </w:pPr>
      <w:r>
        <w:separator/>
      </w:r>
    </w:p>
  </w:endnote>
  <w:endnote w:type="continuationSeparator" w:id="0">
    <w:p w:rsidR="00AE5A82" w:rsidRDefault="00AE5A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A82" w:rsidRDefault="00AE5A82" w:rsidP="00E71FC3">
      <w:pPr>
        <w:spacing w:after="0" w:line="240" w:lineRule="auto"/>
      </w:pPr>
      <w:r>
        <w:separator/>
      </w:r>
    </w:p>
  </w:footnote>
  <w:footnote w:type="continuationSeparator" w:id="0">
    <w:p w:rsidR="00AE5A82" w:rsidRDefault="00AE5A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A82"/>
    <w:rsid w:val="00AB52E8"/>
    <w:rsid w:val="00AE5A82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FCECF"/>
  <w15:chartTrackingRefBased/>
  <w15:docId w15:val="{04B134D3-D9F8-4222-8010-01467F1A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2016-06-02T09:00:00Z</dcterms:created>
  <dcterms:modified xsi:type="dcterms:W3CDTF">2016-06-02T09:02:00Z</dcterms:modified>
</cp:coreProperties>
</file>