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09702" w14:textId="3E3EBBB9" w:rsidR="006B2F86" w:rsidRDefault="00F8334D" w:rsidP="00E71FC3">
      <w:pPr>
        <w:pStyle w:val="NoSpacing"/>
      </w:pPr>
      <w:r>
        <w:rPr>
          <w:u w:val="single"/>
        </w:rPr>
        <w:t>Nicholas JAKIS</w:t>
      </w:r>
      <w:r>
        <w:t xml:space="preserve">   </w:t>
      </w:r>
      <w:proofErr w:type="gramStart"/>
      <w:r>
        <w:t xml:space="preserve">   (</w:t>
      </w:r>
      <w:proofErr w:type="gramEnd"/>
      <w:r>
        <w:t>d.1426)</w:t>
      </w:r>
    </w:p>
    <w:p w14:paraId="07B482A6" w14:textId="7D77B103" w:rsidR="00F8334D" w:rsidRDefault="00F8334D" w:rsidP="00E71FC3">
      <w:pPr>
        <w:pStyle w:val="NoSpacing"/>
      </w:pPr>
      <w:r>
        <w:t>of Scarborough.</w:t>
      </w:r>
    </w:p>
    <w:p w14:paraId="73CEAAB6" w14:textId="5A77F43D" w:rsidR="00F8334D" w:rsidRDefault="00F8334D" w:rsidP="00E71FC3">
      <w:pPr>
        <w:pStyle w:val="NoSpacing"/>
      </w:pPr>
    </w:p>
    <w:p w14:paraId="46E1A632" w14:textId="59B1A46E" w:rsidR="00F8334D" w:rsidRDefault="00F8334D" w:rsidP="00E71FC3">
      <w:pPr>
        <w:pStyle w:val="NoSpacing"/>
      </w:pPr>
    </w:p>
    <w:p w14:paraId="0EFDE8C1" w14:textId="552A1E0E" w:rsidR="00F8334D" w:rsidRDefault="00F8334D" w:rsidP="00E71FC3">
      <w:pPr>
        <w:pStyle w:val="NoSpacing"/>
      </w:pPr>
      <w:r>
        <w:t>24 May1426</w:t>
      </w:r>
      <w:r>
        <w:tab/>
      </w:r>
      <w:r>
        <w:t>He made his Will.  (W.Y.R. p.93)</w:t>
      </w:r>
    </w:p>
    <w:p w14:paraId="069B2600" w14:textId="77777777" w:rsidR="00F8334D" w:rsidRDefault="00F8334D" w:rsidP="00F8334D">
      <w:pPr>
        <w:pStyle w:val="NoSpacing"/>
      </w:pPr>
      <w:r>
        <w:t>28 Aug.</w:t>
      </w:r>
      <w:r>
        <w:tab/>
      </w:r>
      <w:r>
        <w:t>Probate of his Will.   (ibid.)</w:t>
      </w:r>
    </w:p>
    <w:p w14:paraId="090D6FCC" w14:textId="77777777" w:rsidR="00F8334D" w:rsidRDefault="00F8334D" w:rsidP="00F8334D">
      <w:pPr>
        <w:pStyle w:val="NoSpacing"/>
      </w:pPr>
    </w:p>
    <w:p w14:paraId="63869583" w14:textId="77777777" w:rsidR="00F8334D" w:rsidRDefault="00F8334D" w:rsidP="00F8334D">
      <w:pPr>
        <w:pStyle w:val="NoSpacing"/>
      </w:pPr>
    </w:p>
    <w:p w14:paraId="4BCFEAE8" w14:textId="3D22A978" w:rsidR="00F8334D" w:rsidRPr="00F8334D" w:rsidRDefault="00F8334D" w:rsidP="00F8334D">
      <w:pPr>
        <w:pStyle w:val="NoSpacing"/>
      </w:pPr>
      <w:r>
        <w:t>15 January 2019</w:t>
      </w:r>
      <w:bookmarkStart w:id="0" w:name="_GoBack"/>
      <w:bookmarkEnd w:id="0"/>
    </w:p>
    <w:sectPr w:rsidR="00F8334D" w:rsidRPr="00F833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AACCF" w14:textId="77777777" w:rsidR="00F8334D" w:rsidRDefault="00F8334D" w:rsidP="00E71FC3">
      <w:pPr>
        <w:spacing w:after="0" w:line="240" w:lineRule="auto"/>
      </w:pPr>
      <w:r>
        <w:separator/>
      </w:r>
    </w:p>
  </w:endnote>
  <w:endnote w:type="continuationSeparator" w:id="0">
    <w:p w14:paraId="22B2084F" w14:textId="77777777" w:rsidR="00F8334D" w:rsidRDefault="00F833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47A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C54B3" w14:textId="77777777" w:rsidR="00F8334D" w:rsidRDefault="00F8334D" w:rsidP="00E71FC3">
      <w:pPr>
        <w:spacing w:after="0" w:line="240" w:lineRule="auto"/>
      </w:pPr>
      <w:r>
        <w:separator/>
      </w:r>
    </w:p>
  </w:footnote>
  <w:footnote w:type="continuationSeparator" w:id="0">
    <w:p w14:paraId="4A54578A" w14:textId="77777777" w:rsidR="00F8334D" w:rsidRDefault="00F833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4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736EE"/>
  <w15:chartTrackingRefBased/>
  <w15:docId w15:val="{B89CCBBF-AB96-4370-8635-DDFBEC11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2019-01-15T21:50:00Z</dcterms:created>
  <dcterms:modified xsi:type="dcterms:W3CDTF">2019-01-15T21:51:00Z</dcterms:modified>
</cp:coreProperties>
</file>