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B42" w:rsidRDefault="00FB3B42" w:rsidP="00FB3B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JAKHIKKE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FB3B42" w:rsidRDefault="00FB3B42" w:rsidP="00FB3B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FB3B42" w:rsidRDefault="00FB3B42" w:rsidP="00FB3B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3B42" w:rsidRDefault="00FB3B42" w:rsidP="00FB3B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3B42" w:rsidRDefault="00FB3B42" w:rsidP="00FB3B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Pawton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B3B42" w:rsidRDefault="00FB3B42" w:rsidP="00FB3B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St.Breock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 by Edmund Lacy, Bishop of Exeter(q.v.).</w:t>
      </w:r>
    </w:p>
    <w:p w:rsidR="00FB3B42" w:rsidRDefault="00FB3B42" w:rsidP="00FB3B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Lacy, Bishop of Exeter 1420-55,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p80)</w:t>
      </w:r>
    </w:p>
    <w:p w:rsidR="00FB3B42" w:rsidRDefault="00FB3B42" w:rsidP="00FB3B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3B42" w:rsidRDefault="00FB3B42" w:rsidP="00FB3B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B3B42" w:rsidRDefault="00FB3B42" w:rsidP="00FB3B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  <w:bookmarkStart w:id="0" w:name="_GoBack"/>
      <w:bookmarkEnd w:id="0"/>
    </w:p>
    <w:sectPr w:rsidR="00DD5B8A" w:rsidRPr="00FB3B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B42" w:rsidRDefault="00FB3B42" w:rsidP="00564E3C">
      <w:pPr>
        <w:spacing w:after="0" w:line="240" w:lineRule="auto"/>
      </w:pPr>
      <w:r>
        <w:separator/>
      </w:r>
    </w:p>
  </w:endnote>
  <w:endnote w:type="continuationSeparator" w:id="0">
    <w:p w:rsidR="00FB3B42" w:rsidRDefault="00FB3B4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B3B42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B42" w:rsidRDefault="00FB3B42" w:rsidP="00564E3C">
      <w:pPr>
        <w:spacing w:after="0" w:line="240" w:lineRule="auto"/>
      </w:pPr>
      <w:r>
        <w:separator/>
      </w:r>
    </w:p>
  </w:footnote>
  <w:footnote w:type="continuationSeparator" w:id="0">
    <w:p w:rsidR="00FB3B42" w:rsidRDefault="00FB3B4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42"/>
    <w:rsid w:val="00372DC6"/>
    <w:rsid w:val="00564E3C"/>
    <w:rsid w:val="0064591D"/>
    <w:rsid w:val="00DD5B8A"/>
    <w:rsid w:val="00EB41B8"/>
    <w:rsid w:val="00F14DE1"/>
    <w:rsid w:val="00FB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80028"/>
  <w15:chartTrackingRefBased/>
  <w15:docId w15:val="{BFA6683F-1F48-4E2A-A54C-7E741AF9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2016-02-09T10:32:00Z</dcterms:created>
  <dcterms:modified xsi:type="dcterms:W3CDTF">2016-02-09T10:34:00Z</dcterms:modified>
</cp:coreProperties>
</file>