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946BC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JAKES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3AB4E3A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 Yeoman.</w:t>
      </w:r>
    </w:p>
    <w:p w14:paraId="2DE4B5D4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046AE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4451B0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6EFE838F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509EEC0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191896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D10E5B" w14:textId="77777777" w:rsidR="00F213B0" w:rsidRDefault="00F213B0" w:rsidP="00F213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26D67B6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49A35" w14:textId="77777777" w:rsidR="00F213B0" w:rsidRDefault="00F213B0" w:rsidP="009139A6">
      <w:r>
        <w:separator/>
      </w:r>
    </w:p>
  </w:endnote>
  <w:endnote w:type="continuationSeparator" w:id="0">
    <w:p w14:paraId="08320E39" w14:textId="77777777" w:rsidR="00F213B0" w:rsidRDefault="00F213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F875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87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A2F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987C0" w14:textId="77777777" w:rsidR="00F213B0" w:rsidRDefault="00F213B0" w:rsidP="009139A6">
      <w:r>
        <w:separator/>
      </w:r>
    </w:p>
  </w:footnote>
  <w:footnote w:type="continuationSeparator" w:id="0">
    <w:p w14:paraId="0F604F51" w14:textId="77777777" w:rsidR="00F213B0" w:rsidRDefault="00F213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35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F18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E9E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3B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213B0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018FE"/>
  <w15:chartTrackingRefBased/>
  <w15:docId w15:val="{952915A4-AE2F-4641-848F-8DBD70A26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F213B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2022-02-08T15:17:00Z</dcterms:created>
  <dcterms:modified xsi:type="dcterms:W3CDTF">2022-02-08T15:18:00Z</dcterms:modified>
</cp:coreProperties>
</file>