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7F698" w14:textId="77777777" w:rsidR="009607D7" w:rsidRDefault="009607D7" w:rsidP="00960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JAKES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fl.1494)</w:t>
      </w:r>
    </w:p>
    <w:p w14:paraId="28AC02F5" w14:textId="77777777" w:rsidR="009607D7" w:rsidRDefault="009607D7" w:rsidP="009607D7">
      <w:pPr>
        <w:pStyle w:val="NoSpacing"/>
        <w:rPr>
          <w:rFonts w:cs="Times New Roman"/>
          <w:szCs w:val="24"/>
        </w:rPr>
      </w:pPr>
    </w:p>
    <w:p w14:paraId="69FA2D65" w14:textId="77777777" w:rsidR="009607D7" w:rsidRDefault="009607D7" w:rsidP="009607D7">
      <w:pPr>
        <w:pStyle w:val="NoSpacing"/>
        <w:rPr>
          <w:rFonts w:cs="Times New Roman"/>
          <w:szCs w:val="24"/>
        </w:rPr>
      </w:pPr>
    </w:p>
    <w:p w14:paraId="3DAC64F7" w14:textId="77777777" w:rsidR="009607D7" w:rsidRDefault="009607D7" w:rsidP="00960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Jul.</w:t>
      </w:r>
      <w:r>
        <w:rPr>
          <w:rFonts w:cs="Times New Roman"/>
          <w:szCs w:val="24"/>
        </w:rPr>
        <w:tab/>
        <w:t>1494</w:t>
      </w:r>
      <w:r>
        <w:rPr>
          <w:rFonts w:cs="Times New Roman"/>
          <w:szCs w:val="24"/>
        </w:rPr>
        <w:tab/>
        <w:t>He was on a commission of the peace for Leicestershire.</w:t>
      </w:r>
    </w:p>
    <w:p w14:paraId="19AA3971" w14:textId="77777777" w:rsidR="009607D7" w:rsidRDefault="009607D7" w:rsidP="00960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pp.490-1)</w:t>
      </w:r>
    </w:p>
    <w:p w14:paraId="326A5222" w14:textId="77777777" w:rsidR="009607D7" w:rsidRDefault="009607D7" w:rsidP="009607D7">
      <w:pPr>
        <w:pStyle w:val="NoSpacing"/>
        <w:rPr>
          <w:rFonts w:cs="Times New Roman"/>
          <w:szCs w:val="24"/>
        </w:rPr>
      </w:pPr>
    </w:p>
    <w:p w14:paraId="33DDB107" w14:textId="77777777" w:rsidR="009607D7" w:rsidRDefault="009607D7" w:rsidP="009607D7">
      <w:pPr>
        <w:pStyle w:val="NoSpacing"/>
        <w:rPr>
          <w:rFonts w:cs="Times New Roman"/>
          <w:szCs w:val="24"/>
        </w:rPr>
      </w:pPr>
    </w:p>
    <w:p w14:paraId="5ADD28BE" w14:textId="77777777" w:rsidR="009607D7" w:rsidRDefault="009607D7" w:rsidP="00960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September 2024</w:t>
      </w:r>
    </w:p>
    <w:p w14:paraId="1A9F9D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C5CB25" w14:textId="77777777" w:rsidR="009607D7" w:rsidRDefault="009607D7" w:rsidP="009139A6">
      <w:r>
        <w:separator/>
      </w:r>
    </w:p>
  </w:endnote>
  <w:endnote w:type="continuationSeparator" w:id="0">
    <w:p w14:paraId="5CC9A378" w14:textId="77777777" w:rsidR="009607D7" w:rsidRDefault="009607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3EF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113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309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505E9D" w14:textId="77777777" w:rsidR="009607D7" w:rsidRDefault="009607D7" w:rsidP="009139A6">
      <w:r>
        <w:separator/>
      </w:r>
    </w:p>
  </w:footnote>
  <w:footnote w:type="continuationSeparator" w:id="0">
    <w:p w14:paraId="4F193A9E" w14:textId="77777777" w:rsidR="009607D7" w:rsidRDefault="009607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8A6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910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BE0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D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607D7"/>
    <w:rsid w:val="00A3176C"/>
    <w:rsid w:val="00AE65F8"/>
    <w:rsid w:val="00BA00AB"/>
    <w:rsid w:val="00C71834"/>
    <w:rsid w:val="00CB4ED9"/>
    <w:rsid w:val="00E12EB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61374"/>
  <w15:chartTrackingRefBased/>
  <w15:docId w15:val="{B2A9DCF1-9338-4833-90D9-FA7B44F66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2024-09-08T14:58:00Z</dcterms:created>
  <dcterms:modified xsi:type="dcterms:W3CDTF">2024-09-08T14:58:00Z</dcterms:modified>
</cp:coreProperties>
</file>