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D45BB" w14:textId="77777777" w:rsidR="00C84435" w:rsidRDefault="00C84435" w:rsidP="00C84435">
      <w:pPr>
        <w:pStyle w:val="NoSpacing"/>
      </w:pPr>
      <w:r>
        <w:rPr>
          <w:u w:val="single"/>
        </w:rPr>
        <w:t>Robert JAKES</w:t>
      </w:r>
      <w:r>
        <w:t xml:space="preserve">    </w:t>
      </w:r>
      <w:proofErr w:type="gramStart"/>
      <w:r>
        <w:t xml:space="preserve">   (</w:t>
      </w:r>
      <w:proofErr w:type="gramEnd"/>
      <w:r>
        <w:t>fl.1488)</w:t>
      </w:r>
    </w:p>
    <w:p w14:paraId="71B8DD97" w14:textId="77777777" w:rsidR="00C84435" w:rsidRDefault="00C84435" w:rsidP="00C84435">
      <w:pPr>
        <w:pStyle w:val="NoSpacing"/>
      </w:pPr>
      <w:r>
        <w:t>of the Exchequer.</w:t>
      </w:r>
    </w:p>
    <w:p w14:paraId="5C19CEB5" w14:textId="77777777" w:rsidR="00C84435" w:rsidRDefault="00C84435" w:rsidP="00C84435">
      <w:pPr>
        <w:pStyle w:val="NoSpacing"/>
      </w:pPr>
    </w:p>
    <w:p w14:paraId="651BE279" w14:textId="77777777" w:rsidR="00C84435" w:rsidRDefault="00C84435" w:rsidP="00C84435">
      <w:pPr>
        <w:pStyle w:val="NoSpacing"/>
      </w:pPr>
    </w:p>
    <w:p w14:paraId="79CC2B4C" w14:textId="77777777" w:rsidR="00C84435" w:rsidRDefault="00C84435" w:rsidP="00C84435">
      <w:pPr>
        <w:pStyle w:val="NoSpacing"/>
      </w:pPr>
      <w:r>
        <w:t>20 Aug.1488</w:t>
      </w:r>
      <w:r>
        <w:tab/>
        <w:t>He was granted for life the office of one of the four messengers of the</w:t>
      </w:r>
    </w:p>
    <w:p w14:paraId="28A5FFAB" w14:textId="77777777" w:rsidR="00C84435" w:rsidRDefault="00C84435" w:rsidP="00C84435">
      <w:pPr>
        <w:pStyle w:val="NoSpacing"/>
      </w:pPr>
      <w:r>
        <w:tab/>
      </w:r>
      <w:r>
        <w:tab/>
        <w:t>Exchequer.     (C.P.R. 1485-94 p.192)</w:t>
      </w:r>
    </w:p>
    <w:p w14:paraId="034DFCBF" w14:textId="77777777" w:rsidR="00C84435" w:rsidRDefault="00C84435" w:rsidP="00C84435">
      <w:pPr>
        <w:pStyle w:val="NoSpacing"/>
      </w:pPr>
    </w:p>
    <w:p w14:paraId="61E5D2A6" w14:textId="77777777" w:rsidR="00C84435" w:rsidRDefault="00C84435" w:rsidP="00C84435">
      <w:pPr>
        <w:pStyle w:val="NoSpacing"/>
      </w:pPr>
    </w:p>
    <w:p w14:paraId="48CF0B0A" w14:textId="77777777" w:rsidR="00C84435" w:rsidRDefault="00C84435" w:rsidP="00C84435">
      <w:pPr>
        <w:pStyle w:val="NoSpacing"/>
      </w:pPr>
      <w:r>
        <w:t>4 August 2024</w:t>
      </w:r>
    </w:p>
    <w:p w14:paraId="1FC2F2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5F5D63" w14:textId="77777777" w:rsidR="00C84435" w:rsidRDefault="00C84435" w:rsidP="009139A6">
      <w:r>
        <w:separator/>
      </w:r>
    </w:p>
  </w:endnote>
  <w:endnote w:type="continuationSeparator" w:id="0">
    <w:p w14:paraId="652D8EF9" w14:textId="77777777" w:rsidR="00C84435" w:rsidRDefault="00C844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E4C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968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5BD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97DF98" w14:textId="77777777" w:rsidR="00C84435" w:rsidRDefault="00C84435" w:rsidP="009139A6">
      <w:r>
        <w:separator/>
      </w:r>
    </w:p>
  </w:footnote>
  <w:footnote w:type="continuationSeparator" w:id="0">
    <w:p w14:paraId="56F85769" w14:textId="77777777" w:rsidR="00C84435" w:rsidRDefault="00C844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8DD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402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921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35"/>
    <w:rsid w:val="000666E0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84435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0DE58"/>
  <w15:chartTrackingRefBased/>
  <w15:docId w15:val="{453B8535-8031-4C31-AEA3-C73B7A2C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2024-08-07T20:32:00Z</dcterms:created>
  <dcterms:modified xsi:type="dcterms:W3CDTF">2024-08-07T20:33:00Z</dcterms:modified>
</cp:coreProperties>
</file>