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3621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JAKES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2AB6C3A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Sheriff of Coventry.</w:t>
      </w:r>
    </w:p>
    <w:p w14:paraId="2563B78D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8564D3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179F33C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Kebull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debt against John Hill of</w:t>
      </w:r>
    </w:p>
    <w:p w14:paraId="3E74EC96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Coventry(q.v.)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Plastere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Coventry(q.v.).</w:t>
      </w:r>
    </w:p>
    <w:p w14:paraId="26A4FB48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48AE5C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Kebull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5955B18C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Coventry(q.v.).</w:t>
      </w:r>
    </w:p>
    <w:p w14:paraId="4789358E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7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5D85F6D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D1C672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B6C1FA" w14:textId="77777777" w:rsidR="00A6692D" w:rsidRDefault="00A6692D" w:rsidP="00A6692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April 2021</w:t>
      </w:r>
    </w:p>
    <w:p w14:paraId="5CFE9B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CE20" w14:textId="77777777" w:rsidR="00A6692D" w:rsidRDefault="00A6692D" w:rsidP="009139A6">
      <w:r>
        <w:separator/>
      </w:r>
    </w:p>
  </w:endnote>
  <w:endnote w:type="continuationSeparator" w:id="0">
    <w:p w14:paraId="49B652DB" w14:textId="77777777" w:rsidR="00A6692D" w:rsidRDefault="00A669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58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67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7CB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1D52D" w14:textId="77777777" w:rsidR="00A6692D" w:rsidRDefault="00A6692D" w:rsidP="009139A6">
      <w:r>
        <w:separator/>
      </w:r>
    </w:p>
  </w:footnote>
  <w:footnote w:type="continuationSeparator" w:id="0">
    <w:p w14:paraId="58C93E00" w14:textId="77777777" w:rsidR="00A6692D" w:rsidRDefault="00A669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63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6CA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B2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2D"/>
    <w:rsid w:val="000666E0"/>
    <w:rsid w:val="002510B7"/>
    <w:rsid w:val="005C130B"/>
    <w:rsid w:val="00826F5C"/>
    <w:rsid w:val="009139A6"/>
    <w:rsid w:val="009448BB"/>
    <w:rsid w:val="00A3176C"/>
    <w:rsid w:val="00A6692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3CAA"/>
  <w15:chartTrackingRefBased/>
  <w15:docId w15:val="{6A83488A-83CD-4803-B525-D6F5F757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669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2021-05-17T10:21:00Z</dcterms:created>
  <dcterms:modified xsi:type="dcterms:W3CDTF">2021-05-17T10:22:00Z</dcterms:modified>
</cp:coreProperties>
</file>