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D5B8A" w:rsidRDefault="00AC0F59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Robert JAKES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fl.1389-1429)</w:t>
      </w:r>
    </w:p>
    <w:p w:rsidR="00AC0F59" w:rsidRDefault="00AC0F59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Prior of Maiden Bradley, Wiltshire.</w:t>
      </w:r>
    </w:p>
    <w:p w:rsidR="00AC0F59" w:rsidRDefault="00AC0F59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AC0F59" w:rsidRDefault="00AC0F59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AC0F59" w:rsidRDefault="00AC0F59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1389-1429</w:t>
      </w:r>
      <w:r>
        <w:rPr>
          <w:rFonts w:ascii="Times New Roman" w:hAnsi="Times New Roman" w:cs="Times New Roman"/>
          <w:sz w:val="24"/>
          <w:szCs w:val="24"/>
        </w:rPr>
        <w:tab/>
        <w:t>He was Prior.</w:t>
      </w:r>
    </w:p>
    <w:p w:rsidR="00AC0F59" w:rsidRDefault="00AC0F59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hyperlink r:id="rId6" w:history="1">
        <w:r w:rsidRPr="007132B8">
          <w:rPr>
            <w:rStyle w:val="Hyperlink"/>
            <w:rFonts w:ascii="Times New Roman" w:hAnsi="Times New Roman" w:cs="Times New Roman"/>
            <w:sz w:val="24"/>
            <w:szCs w:val="24"/>
          </w:rPr>
          <w:t>http://www.british-history.ac.uk/vch/wilts/vol3/pp295-302#h3-0002</w:t>
        </w:r>
      </w:hyperlink>
      <w:r>
        <w:rPr>
          <w:rFonts w:ascii="Times New Roman" w:hAnsi="Times New Roman" w:cs="Times New Roman"/>
          <w:sz w:val="24"/>
          <w:szCs w:val="24"/>
        </w:rPr>
        <w:t>)</w:t>
      </w:r>
    </w:p>
    <w:p w:rsidR="00AC0F59" w:rsidRDefault="00AC0F59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AC0F59" w:rsidRDefault="00AC0F59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AC0F59" w:rsidRPr="00AC0F59" w:rsidRDefault="00AC0F59" w:rsidP="00564E3C">
      <w:pPr>
        <w:pStyle w:val="NoSpacing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>13 October 2015</w:t>
      </w:r>
      <w:bookmarkStart w:id="0" w:name="_GoBack"/>
      <w:bookmarkEnd w:id="0"/>
    </w:p>
    <w:sectPr w:rsidR="00AC0F59" w:rsidRPr="00AC0F5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C0F59" w:rsidRDefault="00AC0F59" w:rsidP="00564E3C">
      <w:pPr>
        <w:spacing w:after="0" w:line="240" w:lineRule="auto"/>
      </w:pPr>
      <w:r>
        <w:separator/>
      </w:r>
    </w:p>
  </w:endnote>
  <w:endnote w:type="continuationSeparator" w:id="0">
    <w:p w:rsidR="00AC0F59" w:rsidRDefault="00AC0F59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AC0F59">
      <w:rPr>
        <w:rFonts w:ascii="Times New Roman" w:hAnsi="Times New Roman" w:cs="Times New Roman"/>
        <w:noProof/>
        <w:sz w:val="24"/>
        <w:szCs w:val="24"/>
      </w:rPr>
      <w:t>13 October 2015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C0F59" w:rsidRDefault="00AC0F59" w:rsidP="00564E3C">
      <w:pPr>
        <w:spacing w:after="0" w:line="240" w:lineRule="auto"/>
      </w:pPr>
      <w:r>
        <w:separator/>
      </w:r>
    </w:p>
  </w:footnote>
  <w:footnote w:type="continuationSeparator" w:id="0">
    <w:p w:rsidR="00AC0F59" w:rsidRDefault="00AC0F59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0F59"/>
    <w:rsid w:val="00372DC6"/>
    <w:rsid w:val="00564E3C"/>
    <w:rsid w:val="0064591D"/>
    <w:rsid w:val="00AC0F59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6AA373"/>
  <w15:chartTrackingRefBased/>
  <w15:docId w15:val="{A173B6A3-7B7B-406D-A9A3-2424DDBB89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  <w:style w:type="character" w:styleId="Hyperlink">
    <w:name w:val="Hyperlink"/>
    <w:basedOn w:val="DefaultParagraphFont"/>
    <w:uiPriority w:val="99"/>
    <w:unhideWhenUsed/>
    <w:rsid w:val="00AC0F5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british-history.ac.uk/vch/wilts/vol3/pp295-302#h3-0002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2</TotalTime>
  <Pages>1</Pages>
  <Words>39</Words>
  <Characters>228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2015-10-13T12:34:00Z</dcterms:created>
  <dcterms:modified xsi:type="dcterms:W3CDTF">2015-10-13T12:36:00Z</dcterms:modified>
</cp:coreProperties>
</file>