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A04" w:rsidRDefault="00374A04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JAKES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374A04" w:rsidRDefault="00374A04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4A04" w:rsidRDefault="00374A04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4A04" w:rsidRDefault="00374A04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 Guildhall,</w:t>
      </w:r>
    </w:p>
    <w:p w:rsidR="00374A04" w:rsidRDefault="00374A04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74A04" w:rsidRDefault="00374A04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24-83)</w:t>
      </w:r>
    </w:p>
    <w:p w:rsidR="002535B1" w:rsidRPr="002535B1" w:rsidRDefault="002535B1" w:rsidP="002535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Pr="002535B1">
        <w:rPr>
          <w:rFonts w:ascii="Times New Roman" w:hAnsi="Times New Roman" w:cs="Times New Roman"/>
          <w:sz w:val="24"/>
          <w:szCs w:val="24"/>
        </w:rPr>
        <w:t>4 May1434</w:t>
      </w:r>
      <w:r w:rsidRPr="002535B1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the Guildhall, London, </w:t>
      </w:r>
    </w:p>
    <w:p w:rsidR="002535B1" w:rsidRPr="002535B1" w:rsidRDefault="002535B1" w:rsidP="002535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535B1">
        <w:rPr>
          <w:rFonts w:ascii="Times New Roman" w:hAnsi="Times New Roman" w:cs="Times New Roman"/>
          <w:sz w:val="24"/>
          <w:szCs w:val="24"/>
        </w:rPr>
        <w:tab/>
      </w:r>
      <w:r w:rsidRPr="002535B1">
        <w:rPr>
          <w:rFonts w:ascii="Times New Roman" w:hAnsi="Times New Roman" w:cs="Times New Roman"/>
          <w:sz w:val="24"/>
          <w:szCs w:val="24"/>
        </w:rPr>
        <w:tab/>
        <w:t xml:space="preserve">into lands of the late Joan </w:t>
      </w:r>
      <w:proofErr w:type="spellStart"/>
      <w:r w:rsidRPr="002535B1">
        <w:rPr>
          <w:rFonts w:ascii="Times New Roman" w:hAnsi="Times New Roman" w:cs="Times New Roman"/>
          <w:sz w:val="24"/>
          <w:szCs w:val="24"/>
        </w:rPr>
        <w:t>Brounflete</w:t>
      </w:r>
      <w:proofErr w:type="spellEnd"/>
      <w:r w:rsidRPr="002535B1">
        <w:rPr>
          <w:rFonts w:ascii="Times New Roman" w:hAnsi="Times New Roman" w:cs="Times New Roman"/>
          <w:sz w:val="24"/>
          <w:szCs w:val="24"/>
        </w:rPr>
        <w:t>(q.v.).</w:t>
      </w:r>
    </w:p>
    <w:p w:rsidR="002535B1" w:rsidRPr="002535B1" w:rsidRDefault="002535B1" w:rsidP="002535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535B1">
        <w:rPr>
          <w:rFonts w:ascii="Times New Roman" w:hAnsi="Times New Roman" w:cs="Times New Roman"/>
          <w:sz w:val="24"/>
          <w:szCs w:val="24"/>
        </w:rPr>
        <w:tab/>
      </w:r>
      <w:r w:rsidRPr="002535B1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2535B1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2535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35B1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2535B1">
        <w:rPr>
          <w:rFonts w:ascii="Times New Roman" w:hAnsi="Times New Roman" w:cs="Times New Roman"/>
          <w:sz w:val="24"/>
          <w:szCs w:val="24"/>
        </w:rPr>
        <w:t xml:space="preserve"> 24-249)</w:t>
      </w:r>
    </w:p>
    <w:p w:rsidR="002535B1" w:rsidRDefault="002535B1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4A04" w:rsidRDefault="00374A04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4A04" w:rsidRDefault="00374A04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4A04" w:rsidRDefault="00374A04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</w:p>
    <w:p w:rsidR="002535B1" w:rsidRDefault="002535B1" w:rsidP="00374A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May 2017</w:t>
      </w:r>
      <w:bookmarkStart w:id="0" w:name="_GoBack"/>
      <w:bookmarkEnd w:id="0"/>
    </w:p>
    <w:p w:rsidR="006B2F86" w:rsidRPr="00374A04" w:rsidRDefault="002535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374A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A04" w:rsidRDefault="00374A04" w:rsidP="00E71FC3">
      <w:pPr>
        <w:spacing w:after="0" w:line="240" w:lineRule="auto"/>
      </w:pPr>
      <w:r>
        <w:separator/>
      </w:r>
    </w:p>
  </w:endnote>
  <w:endnote w:type="continuationSeparator" w:id="0">
    <w:p w:rsidR="00374A04" w:rsidRDefault="00374A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A04" w:rsidRDefault="00374A04" w:rsidP="00E71FC3">
      <w:pPr>
        <w:spacing w:after="0" w:line="240" w:lineRule="auto"/>
      </w:pPr>
      <w:r>
        <w:separator/>
      </w:r>
    </w:p>
  </w:footnote>
  <w:footnote w:type="continuationSeparator" w:id="0">
    <w:p w:rsidR="00374A04" w:rsidRDefault="00374A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A04"/>
    <w:rsid w:val="002535B1"/>
    <w:rsid w:val="00374A0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1A79"/>
  <w15:chartTrackingRefBased/>
  <w15:docId w15:val="{96341AC3-42F6-4679-9B9D-2FB5EC89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2016-04-28T19:10:00Z</dcterms:created>
  <dcterms:modified xsi:type="dcterms:W3CDTF">2017-05-02T09:18:00Z</dcterms:modified>
</cp:coreProperties>
</file>