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00E" w:rsidRDefault="005B400E" w:rsidP="005B40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JAKES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5B400E" w:rsidRDefault="005B400E" w:rsidP="005B40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Odstone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Leicestershire.</w:t>
      </w:r>
    </w:p>
    <w:p w:rsidR="005B400E" w:rsidRDefault="005B400E" w:rsidP="005B40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00E" w:rsidRDefault="005B400E" w:rsidP="005B40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00E" w:rsidRDefault="005B400E" w:rsidP="005B40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Market Bosworth,</w:t>
      </w:r>
    </w:p>
    <w:p w:rsidR="005B400E" w:rsidRDefault="005B400E" w:rsidP="005B40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Leicestershire, into landholdings of the late 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Pakeman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B400E" w:rsidRDefault="005B400E" w:rsidP="005B40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F6F1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21-76)</w:t>
      </w:r>
    </w:p>
    <w:p w:rsidR="005B400E" w:rsidRDefault="005B400E" w:rsidP="005B40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00E" w:rsidRDefault="005B400E" w:rsidP="005B40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B400E" w:rsidRDefault="005B400E" w:rsidP="005B40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October 2015</w:t>
      </w:r>
    </w:p>
    <w:sectPr w:rsidR="00DD5B8A" w:rsidRPr="005B40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00E" w:rsidRDefault="005B400E" w:rsidP="00564E3C">
      <w:pPr>
        <w:spacing w:after="0" w:line="240" w:lineRule="auto"/>
      </w:pPr>
      <w:r>
        <w:separator/>
      </w:r>
    </w:p>
  </w:endnote>
  <w:endnote w:type="continuationSeparator" w:id="0">
    <w:p w:rsidR="005B400E" w:rsidRDefault="005B400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B400E">
      <w:rPr>
        <w:rFonts w:ascii="Times New Roman" w:hAnsi="Times New Roman" w:cs="Times New Roman"/>
        <w:noProof/>
        <w:sz w:val="24"/>
        <w:szCs w:val="24"/>
      </w:rPr>
      <w:t>28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00E" w:rsidRDefault="005B400E" w:rsidP="00564E3C">
      <w:pPr>
        <w:spacing w:after="0" w:line="240" w:lineRule="auto"/>
      </w:pPr>
      <w:r>
        <w:separator/>
      </w:r>
    </w:p>
  </w:footnote>
  <w:footnote w:type="continuationSeparator" w:id="0">
    <w:p w:rsidR="005B400E" w:rsidRDefault="005B400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00E"/>
    <w:rsid w:val="00372DC6"/>
    <w:rsid w:val="00564E3C"/>
    <w:rsid w:val="005B400E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E82D6"/>
  <w15:chartTrackingRefBased/>
  <w15:docId w15:val="{C6A40224-738F-472C-AFCF-2D7F0C16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B40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2015-10-28T21:36:00Z</dcterms:created>
  <dcterms:modified xsi:type="dcterms:W3CDTF">2015-10-28T21:36:00Z</dcterms:modified>
</cp:coreProperties>
</file>