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4FE4B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JAKES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624C56A4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</w:t>
      </w:r>
    </w:p>
    <w:p w14:paraId="25A4B1CA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454E8D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E34B98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Rolls.</w:t>
      </w:r>
    </w:p>
    <w:p w14:paraId="1DD7CDED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B03D06A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5F721C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A982E6" w14:textId="77777777" w:rsidR="00D359F1" w:rsidRDefault="00D359F1" w:rsidP="00D359F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February 2022</w:t>
      </w:r>
    </w:p>
    <w:p w14:paraId="2B72D8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E6C9" w14:textId="77777777" w:rsidR="00D359F1" w:rsidRDefault="00D359F1" w:rsidP="009139A6">
      <w:r>
        <w:separator/>
      </w:r>
    </w:p>
  </w:endnote>
  <w:endnote w:type="continuationSeparator" w:id="0">
    <w:p w14:paraId="191B6D32" w14:textId="77777777" w:rsidR="00D359F1" w:rsidRDefault="00D359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053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A3E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87D8D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64E32" w14:textId="77777777" w:rsidR="00D359F1" w:rsidRDefault="00D359F1" w:rsidP="009139A6">
      <w:r>
        <w:separator/>
      </w:r>
    </w:p>
  </w:footnote>
  <w:footnote w:type="continuationSeparator" w:id="0">
    <w:p w14:paraId="3287A996" w14:textId="77777777" w:rsidR="00D359F1" w:rsidRDefault="00D359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86C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DB9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6A7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F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359F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885F2"/>
  <w15:chartTrackingRefBased/>
  <w15:docId w15:val="{381E45FA-3DE5-4620-9E85-636A96213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D359F1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2022-02-09T19:03:00Z</dcterms:created>
  <dcterms:modified xsi:type="dcterms:W3CDTF">2022-02-09T19:04:00Z</dcterms:modified>
</cp:coreProperties>
</file>