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E1F" w:rsidRDefault="00986E1F" w:rsidP="00986E1F">
      <w:pPr>
        <w:pStyle w:val="NoSpacing"/>
      </w:pPr>
      <w:r>
        <w:rPr>
          <w:u w:val="single"/>
        </w:rPr>
        <w:t>John JAKES</w:t>
      </w:r>
      <w:r>
        <w:t xml:space="preserve">     (fl.1501-2)</w:t>
      </w:r>
    </w:p>
    <w:p w:rsidR="00986E1F" w:rsidRDefault="00986E1F" w:rsidP="00986E1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986E1F" w:rsidRDefault="00986E1F" w:rsidP="00986E1F">
      <w:pPr>
        <w:pStyle w:val="NoSpacing"/>
      </w:pPr>
    </w:p>
    <w:p w:rsidR="00986E1F" w:rsidRDefault="00986E1F" w:rsidP="00986E1F">
      <w:pPr>
        <w:pStyle w:val="NoSpacing"/>
      </w:pPr>
    </w:p>
    <w:p w:rsidR="00986E1F" w:rsidRDefault="00986E1F" w:rsidP="00986E1F">
      <w:pPr>
        <w:pStyle w:val="NoSpacing"/>
      </w:pPr>
      <w:r>
        <w:t xml:space="preserve">         1501-2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p.268)</w:t>
      </w:r>
    </w:p>
    <w:p w:rsidR="00986E1F" w:rsidRDefault="00986E1F" w:rsidP="00986E1F">
      <w:pPr>
        <w:pStyle w:val="NoSpacing"/>
      </w:pPr>
    </w:p>
    <w:p w:rsidR="00986E1F" w:rsidRDefault="00986E1F" w:rsidP="00986E1F">
      <w:pPr>
        <w:pStyle w:val="NoSpacing"/>
      </w:pPr>
    </w:p>
    <w:p w:rsidR="00E47068" w:rsidRPr="00C009D8" w:rsidRDefault="00986E1F" w:rsidP="00986E1F">
      <w:pPr>
        <w:pStyle w:val="NoSpacing"/>
      </w:pPr>
      <w:r>
        <w:t>19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E1F" w:rsidRDefault="00986E1F" w:rsidP="00920DE3">
      <w:pPr>
        <w:spacing w:after="0" w:line="240" w:lineRule="auto"/>
      </w:pPr>
      <w:r>
        <w:separator/>
      </w:r>
    </w:p>
  </w:endnote>
  <w:endnote w:type="continuationSeparator" w:id="0">
    <w:p w:rsidR="00986E1F" w:rsidRDefault="00986E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E1F" w:rsidRDefault="00986E1F" w:rsidP="00920DE3">
      <w:pPr>
        <w:spacing w:after="0" w:line="240" w:lineRule="auto"/>
      </w:pPr>
      <w:r>
        <w:separator/>
      </w:r>
    </w:p>
  </w:footnote>
  <w:footnote w:type="continuationSeparator" w:id="0">
    <w:p w:rsidR="00986E1F" w:rsidRDefault="00986E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1F"/>
    <w:rsid w:val="00120749"/>
    <w:rsid w:val="00624CAE"/>
    <w:rsid w:val="00920DE3"/>
    <w:rsid w:val="00986E1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2015-05-09T19:22:00Z</dcterms:created>
  <dcterms:modified xsi:type="dcterms:W3CDTF">2015-05-09T19:22:00Z</dcterms:modified>
</cp:coreProperties>
</file>