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F96" w:rsidRDefault="00FE5F96" w:rsidP="00FE5F96">
      <w:pPr>
        <w:pStyle w:val="NoSpacing"/>
      </w:pPr>
      <w:r>
        <w:rPr>
          <w:u w:val="single"/>
        </w:rPr>
        <w:t>Hugh JAKES</w:t>
      </w:r>
      <w:r>
        <w:t xml:space="preserve">    (fl.1428)</w:t>
      </w:r>
    </w:p>
    <w:p w:rsidR="00FE5F96" w:rsidRDefault="00FE5F96" w:rsidP="00FE5F96">
      <w:pPr>
        <w:pStyle w:val="NoSpacing"/>
      </w:pPr>
    </w:p>
    <w:p w:rsidR="00FE5F96" w:rsidRDefault="00FE5F96" w:rsidP="00FE5F96">
      <w:pPr>
        <w:pStyle w:val="NoSpacing"/>
      </w:pPr>
    </w:p>
    <w:p w:rsidR="00FE5F96" w:rsidRDefault="00FE5F96" w:rsidP="00FE5F96">
      <w:pPr>
        <w:pStyle w:val="NoSpacing"/>
      </w:pPr>
      <w:r>
        <w:t>26 Apr.1428</w:t>
      </w:r>
      <w:r>
        <w:tab/>
        <w:t xml:space="preserve">He was a juror at Calais on the inquisition into the lands held by the late </w:t>
      </w:r>
    </w:p>
    <w:p w:rsidR="00FE5F96" w:rsidRDefault="00FE5F96" w:rsidP="00FE5F96">
      <w:pPr>
        <w:pStyle w:val="NoSpacing"/>
        <w:ind w:left="720" w:firstLine="720"/>
      </w:pPr>
      <w:r>
        <w:t xml:space="preserve">John </w:t>
      </w:r>
      <w:proofErr w:type="spellStart"/>
      <w:r>
        <w:t>Danyell</w:t>
      </w:r>
      <w:proofErr w:type="spellEnd"/>
      <w:r>
        <w:t>(q.v.).  (</w:t>
      </w:r>
      <w:proofErr w:type="spellStart"/>
      <w:r>
        <w:t>Cal.I.P.M</w:t>
      </w:r>
      <w:proofErr w:type="spellEnd"/>
      <w:r>
        <w:t>.  6-10 Henry VI p.4)</w:t>
      </w:r>
    </w:p>
    <w:p w:rsidR="00BD4B62" w:rsidRDefault="00BD4B62" w:rsidP="00BD4B62">
      <w:pPr>
        <w:pStyle w:val="NoSpacing"/>
        <w:ind w:left="720" w:firstLine="720"/>
      </w:pPr>
      <w:r>
        <w:t xml:space="preserve">and </w:t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23-5)</w:t>
      </w:r>
    </w:p>
    <w:p w:rsidR="00FE5F96" w:rsidRDefault="00FE5F96" w:rsidP="00FE5F96">
      <w:pPr>
        <w:pStyle w:val="NoSpacing"/>
      </w:pPr>
    </w:p>
    <w:p w:rsidR="00FE5F96" w:rsidRDefault="00FE5F96" w:rsidP="00FE5F96">
      <w:pPr>
        <w:pStyle w:val="NoSpacing"/>
      </w:pPr>
    </w:p>
    <w:p w:rsidR="00FE5F96" w:rsidRDefault="00FE5F96" w:rsidP="00FE5F96">
      <w:pPr>
        <w:pStyle w:val="NoSpacing"/>
      </w:pPr>
    </w:p>
    <w:p w:rsidR="00BA4020" w:rsidRDefault="00FE5F96" w:rsidP="00FE5F96">
      <w:pPr>
        <w:pStyle w:val="NoSpacing"/>
      </w:pPr>
      <w:r>
        <w:t>26 November 2011</w:t>
      </w:r>
    </w:p>
    <w:p w:rsidR="00BD4B62" w:rsidRPr="00FE5F96" w:rsidRDefault="00BD4B62" w:rsidP="00FE5F96">
      <w:pPr>
        <w:pStyle w:val="NoSpacing"/>
      </w:pPr>
      <w:r>
        <w:t>2 May 2017</w:t>
      </w:r>
      <w:bookmarkStart w:id="0" w:name="_GoBack"/>
      <w:bookmarkEnd w:id="0"/>
    </w:p>
    <w:sectPr w:rsidR="00BD4B62" w:rsidRPr="00FE5F96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F96" w:rsidRDefault="00FE5F96" w:rsidP="00552EBA">
      <w:pPr>
        <w:spacing w:after="0" w:line="240" w:lineRule="auto"/>
      </w:pPr>
      <w:r>
        <w:separator/>
      </w:r>
    </w:p>
  </w:endnote>
  <w:endnote w:type="continuationSeparator" w:id="0">
    <w:p w:rsidR="00FE5F96" w:rsidRDefault="00FE5F9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r w:rsidR="00BD4B62">
      <w:fldChar w:fldCharType="begin"/>
    </w:r>
    <w:r w:rsidR="00BD4B62">
      <w:instrText xml:space="preserve"> DATE \@ "dd MMMM yyyy" </w:instrText>
    </w:r>
    <w:r w:rsidR="00BD4B62">
      <w:fldChar w:fldCharType="separate"/>
    </w:r>
    <w:r w:rsidR="00BD4B62">
      <w:rPr>
        <w:noProof/>
      </w:rPr>
      <w:t>02 May 2017</w:t>
    </w:r>
    <w:r w:rsidR="00BD4B6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F96" w:rsidRDefault="00FE5F96" w:rsidP="00552EBA">
      <w:pPr>
        <w:spacing w:after="0" w:line="240" w:lineRule="auto"/>
      </w:pPr>
      <w:r>
        <w:separator/>
      </w:r>
    </w:p>
  </w:footnote>
  <w:footnote w:type="continuationSeparator" w:id="0">
    <w:p w:rsidR="00FE5F96" w:rsidRDefault="00FE5F9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B62"/>
    <w:rsid w:val="00175804"/>
    <w:rsid w:val="00210B65"/>
    <w:rsid w:val="00352F3A"/>
    <w:rsid w:val="00552EBA"/>
    <w:rsid w:val="007551EB"/>
    <w:rsid w:val="00A00452"/>
    <w:rsid w:val="00BD4B62"/>
    <w:rsid w:val="00C33865"/>
    <w:rsid w:val="00D45842"/>
    <w:rsid w:val="00FE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4CC2B"/>
  <w15:docId w15:val="{80BDFFC5-5ED7-4F6A-8332-B9E41A35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2011-11-26T15:28:00Z</dcterms:created>
  <dcterms:modified xsi:type="dcterms:W3CDTF">2017-05-02T09:42:00Z</dcterms:modified>
</cp:coreProperties>
</file>