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795" w:rsidRDefault="00C31795" w:rsidP="00C31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JAKEMYN</w:t>
      </w:r>
      <w:r>
        <w:rPr>
          <w:rFonts w:ascii="Times New Roman" w:hAnsi="Times New Roman" w:cs="Times New Roman"/>
        </w:rPr>
        <w:tab/>
        <w:t>(fl.1434)</w:t>
      </w:r>
    </w:p>
    <w:p w:rsidR="00C31795" w:rsidRDefault="00C31795" w:rsidP="00C31795">
      <w:pPr>
        <w:rPr>
          <w:rFonts w:ascii="Times New Roman" w:hAnsi="Times New Roman" w:cs="Times New Roman"/>
        </w:rPr>
      </w:pPr>
    </w:p>
    <w:p w:rsidR="00C31795" w:rsidRDefault="00C31795" w:rsidP="00C31795">
      <w:pPr>
        <w:rPr>
          <w:rFonts w:ascii="Times New Roman" w:hAnsi="Times New Roman" w:cs="Times New Roman"/>
        </w:rPr>
      </w:pPr>
    </w:p>
    <w:p w:rsidR="00C31795" w:rsidRDefault="00C31795" w:rsidP="00C31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C31795" w:rsidRDefault="00C31795" w:rsidP="00C31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C31795" w:rsidRDefault="00C31795" w:rsidP="00C31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C31795" w:rsidRDefault="00C31795" w:rsidP="00C31795">
      <w:pPr>
        <w:rPr>
          <w:rFonts w:ascii="Times New Roman" w:hAnsi="Times New Roman" w:cs="Times New Roman"/>
        </w:rPr>
      </w:pPr>
    </w:p>
    <w:p w:rsidR="00C31795" w:rsidRDefault="00C31795" w:rsidP="00C31795">
      <w:pPr>
        <w:rPr>
          <w:rFonts w:ascii="Times New Roman" w:hAnsi="Times New Roman" w:cs="Times New Roman"/>
        </w:rPr>
      </w:pPr>
    </w:p>
    <w:p w:rsidR="00C31795" w:rsidRDefault="00C31795" w:rsidP="00C317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C317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795" w:rsidRDefault="00C31795" w:rsidP="00E71FC3">
      <w:r>
        <w:separator/>
      </w:r>
    </w:p>
  </w:endnote>
  <w:endnote w:type="continuationSeparator" w:id="0">
    <w:p w:rsidR="00C31795" w:rsidRDefault="00C317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795" w:rsidRDefault="00C31795" w:rsidP="00E71FC3">
      <w:r>
        <w:separator/>
      </w:r>
    </w:p>
  </w:footnote>
  <w:footnote w:type="continuationSeparator" w:id="0">
    <w:p w:rsidR="00C31795" w:rsidRDefault="00C317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795"/>
    <w:rsid w:val="00AB52E8"/>
    <w:rsid w:val="00B16D3F"/>
    <w:rsid w:val="00C3179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EF5A8-1119-484F-94E8-7D96799B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3179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317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2016-04-17T21:28:00Z</dcterms:created>
  <dcterms:modified xsi:type="dcterms:W3CDTF">2016-04-17T21:28:00Z</dcterms:modified>
</cp:coreProperties>
</file>