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734D7" w14:textId="77777777" w:rsidR="00B52FA0" w:rsidRDefault="00B52FA0" w:rsidP="00B52F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JAKEMON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fl.1451)</w:t>
      </w:r>
    </w:p>
    <w:p w14:paraId="6B32D56C" w14:textId="77777777" w:rsidR="00B52FA0" w:rsidRDefault="00B52FA0" w:rsidP="00B52F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Coventry.</w:t>
      </w:r>
    </w:p>
    <w:p w14:paraId="18328EB7" w14:textId="77777777" w:rsidR="00B52FA0" w:rsidRDefault="00B52FA0" w:rsidP="00B52F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99CD55" w14:textId="77777777" w:rsidR="00B52FA0" w:rsidRDefault="00B52FA0" w:rsidP="00B52F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672154" w14:textId="77777777" w:rsidR="00B52FA0" w:rsidRDefault="00B52FA0" w:rsidP="00B52F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Feb.1451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at a meeting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Hall about the cleaning of the city ditches.</w:t>
      </w:r>
    </w:p>
    <w:p w14:paraId="50765920" w14:textId="77777777" w:rsidR="00B52FA0" w:rsidRDefault="00B52FA0" w:rsidP="00B52F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(“Coventry </w:t>
      </w:r>
      <w:proofErr w:type="spellStart"/>
      <w:r>
        <w:rPr>
          <w:rFonts w:ascii="Times New Roman" w:hAnsi="Times New Roman" w:cs="Times New Roman"/>
          <w:sz w:val="24"/>
          <w:szCs w:val="24"/>
        </w:rPr>
        <w:t>Leet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Book” p.256)</w:t>
      </w:r>
    </w:p>
    <w:p w14:paraId="6745F0A5" w14:textId="77777777" w:rsidR="00B52FA0" w:rsidRDefault="00B52FA0" w:rsidP="00B52F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2DE9D9" w14:textId="77777777" w:rsidR="00B52FA0" w:rsidRDefault="00B52FA0" w:rsidP="00B52F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70DFA1" w14:textId="77777777" w:rsidR="00B52FA0" w:rsidRPr="004F290A" w:rsidRDefault="00B52FA0" w:rsidP="00B52F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April 2021</w:t>
      </w:r>
    </w:p>
    <w:p w14:paraId="76D7B238" w14:textId="5A400D5D" w:rsidR="00BA00AB" w:rsidRPr="00B52FA0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B52FA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E60C8" w14:textId="77777777" w:rsidR="00B52FA0" w:rsidRDefault="00B52FA0" w:rsidP="009139A6">
      <w:r>
        <w:separator/>
      </w:r>
    </w:p>
  </w:endnote>
  <w:endnote w:type="continuationSeparator" w:id="0">
    <w:p w14:paraId="08788D03" w14:textId="77777777" w:rsidR="00B52FA0" w:rsidRDefault="00B52FA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AB05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6CF9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E080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D082D" w14:textId="77777777" w:rsidR="00B52FA0" w:rsidRDefault="00B52FA0" w:rsidP="009139A6">
      <w:r>
        <w:separator/>
      </w:r>
    </w:p>
  </w:footnote>
  <w:footnote w:type="continuationSeparator" w:id="0">
    <w:p w14:paraId="133AEBD5" w14:textId="77777777" w:rsidR="00B52FA0" w:rsidRDefault="00B52FA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69D5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78B8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9D3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FA0"/>
    <w:rsid w:val="000666E0"/>
    <w:rsid w:val="002510B7"/>
    <w:rsid w:val="005C130B"/>
    <w:rsid w:val="00826F5C"/>
    <w:rsid w:val="009139A6"/>
    <w:rsid w:val="009448BB"/>
    <w:rsid w:val="00A3176C"/>
    <w:rsid w:val="00AE65F8"/>
    <w:rsid w:val="00B52FA0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F2C1B"/>
  <w15:chartTrackingRefBased/>
  <w15:docId w15:val="{0584D50C-F488-4D0D-8786-60EB7E97F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2021-04-29T10:17:00Z</dcterms:created>
  <dcterms:modified xsi:type="dcterms:W3CDTF">2021-04-29T10:18:00Z</dcterms:modified>
</cp:coreProperties>
</file>