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160D4" w14:textId="77777777" w:rsidR="004C1A84" w:rsidRDefault="004C1A84" w:rsidP="004C1A8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JAKEMAN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82C5A4A" w14:textId="77777777" w:rsidR="004C1A84" w:rsidRDefault="004C1A84" w:rsidP="004C1A84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890A858" w14:textId="77777777" w:rsidR="004C1A84" w:rsidRDefault="004C1A84" w:rsidP="004C1A84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096FB2F" w14:textId="77777777" w:rsidR="004C1A84" w:rsidRDefault="004C1A84" w:rsidP="004C1A8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Sep.1484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Maidstone, Kent,</w:t>
      </w:r>
    </w:p>
    <w:p w14:paraId="3B2EEAEE" w14:textId="77777777" w:rsidR="004C1A84" w:rsidRDefault="004C1A84" w:rsidP="004C1A8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lands of William Belnap(q.v.).</w:t>
      </w:r>
    </w:p>
    <w:p w14:paraId="11F7706D" w14:textId="77777777" w:rsidR="004C1A84" w:rsidRDefault="004C1A84" w:rsidP="004C1A8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CA0BADF" w14:textId="77777777" w:rsidR="004C1A84" w:rsidRDefault="004C1A84" w:rsidP="004C1A8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pp.109-10)</w:t>
      </w:r>
    </w:p>
    <w:p w14:paraId="1D2DDC79" w14:textId="77777777" w:rsidR="004C1A84" w:rsidRDefault="004C1A84" w:rsidP="004C1A84">
      <w:pPr>
        <w:pStyle w:val="NoSpacing"/>
        <w:rPr>
          <w:rFonts w:eastAsia="Times New Roman" w:cs="Times New Roman"/>
          <w:szCs w:val="24"/>
        </w:rPr>
      </w:pPr>
    </w:p>
    <w:p w14:paraId="036FD12C" w14:textId="77777777" w:rsidR="004C1A84" w:rsidRDefault="004C1A84" w:rsidP="004C1A84">
      <w:pPr>
        <w:pStyle w:val="NoSpacing"/>
        <w:rPr>
          <w:rFonts w:eastAsia="Times New Roman" w:cs="Times New Roman"/>
          <w:szCs w:val="24"/>
        </w:rPr>
      </w:pPr>
    </w:p>
    <w:p w14:paraId="73B835D6" w14:textId="77777777" w:rsidR="004C1A84" w:rsidRDefault="004C1A84" w:rsidP="004C1A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August 2023</w:t>
      </w:r>
    </w:p>
    <w:p w14:paraId="399532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3AFDF" w14:textId="77777777" w:rsidR="004C1A84" w:rsidRDefault="004C1A84" w:rsidP="009139A6">
      <w:r>
        <w:separator/>
      </w:r>
    </w:p>
  </w:endnote>
  <w:endnote w:type="continuationSeparator" w:id="0">
    <w:p w14:paraId="54A4D4F7" w14:textId="77777777" w:rsidR="004C1A84" w:rsidRDefault="004C1A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72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40B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AE4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04314" w14:textId="77777777" w:rsidR="004C1A84" w:rsidRDefault="004C1A84" w:rsidP="009139A6">
      <w:r>
        <w:separator/>
      </w:r>
    </w:p>
  </w:footnote>
  <w:footnote w:type="continuationSeparator" w:id="0">
    <w:p w14:paraId="1237F033" w14:textId="77777777" w:rsidR="004C1A84" w:rsidRDefault="004C1A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55C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A10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774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84"/>
    <w:rsid w:val="000666E0"/>
    <w:rsid w:val="002510B7"/>
    <w:rsid w:val="004C1A8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81DEA"/>
  <w15:chartTrackingRefBased/>
  <w15:docId w15:val="{43C5386F-9CAA-4C16-9FE4-7D126107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2023-08-09T20:17:00Z</dcterms:created>
  <dcterms:modified xsi:type="dcterms:W3CDTF">2023-08-09T20:17:00Z</dcterms:modified>
</cp:coreProperties>
</file>