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26F" w:rsidRDefault="00DF326F" w:rsidP="00DF32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JAKELYN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DF326F" w:rsidRDefault="00DF326F" w:rsidP="00DF32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326F" w:rsidRDefault="00DF326F" w:rsidP="00DF32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326F" w:rsidRDefault="00DF326F" w:rsidP="00DF32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Hertford into land</w:t>
      </w:r>
    </w:p>
    <w:p w:rsidR="00DF326F" w:rsidRDefault="00DF326F" w:rsidP="00DF32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John Mowbray, 2</w:t>
      </w:r>
      <w:r w:rsidRPr="00D7478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DF326F" w:rsidRDefault="00DF326F" w:rsidP="00DF32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24-110)</w:t>
      </w:r>
    </w:p>
    <w:p w:rsidR="00DF326F" w:rsidRDefault="00DF326F" w:rsidP="00DF32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326F" w:rsidRDefault="00DF326F" w:rsidP="00DF32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326F" w:rsidRPr="00FD5B85" w:rsidRDefault="00DF326F" w:rsidP="00DF32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 2016</w:t>
      </w:r>
    </w:p>
    <w:p w:rsidR="006B2F86" w:rsidRPr="00DF326F" w:rsidRDefault="00DF326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DF326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26F" w:rsidRDefault="00DF326F" w:rsidP="00E71FC3">
      <w:pPr>
        <w:spacing w:after="0" w:line="240" w:lineRule="auto"/>
      </w:pPr>
      <w:r>
        <w:separator/>
      </w:r>
    </w:p>
  </w:endnote>
  <w:endnote w:type="continuationSeparator" w:id="0">
    <w:p w:rsidR="00DF326F" w:rsidRDefault="00DF326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26F" w:rsidRDefault="00DF326F" w:rsidP="00E71FC3">
      <w:pPr>
        <w:spacing w:after="0" w:line="240" w:lineRule="auto"/>
      </w:pPr>
      <w:r>
        <w:separator/>
      </w:r>
    </w:p>
  </w:footnote>
  <w:footnote w:type="continuationSeparator" w:id="0">
    <w:p w:rsidR="00DF326F" w:rsidRDefault="00DF326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26F"/>
    <w:rsid w:val="00AB52E8"/>
    <w:rsid w:val="00B16D3F"/>
    <w:rsid w:val="00DF326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0796E"/>
  <w15:chartTrackingRefBased/>
  <w15:docId w15:val="{13B6523F-808D-421E-85F2-3871652C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2016-05-28T15:00:00Z</dcterms:created>
  <dcterms:modified xsi:type="dcterms:W3CDTF">2016-05-28T15:00:00Z</dcterms:modified>
</cp:coreProperties>
</file>