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BCC" w:rsidRDefault="008D7BCC" w:rsidP="008D7B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Stephen JAKA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fl.1422)</w:t>
      </w:r>
    </w:p>
    <w:p w:rsidR="008D7BCC" w:rsidRDefault="008D7BCC" w:rsidP="008D7B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the Priory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Bodmin</w:t>
      </w:r>
      <w:proofErr w:type="spellEnd"/>
      <w:r>
        <w:rPr>
          <w:rFonts w:ascii="Times New Roman" w:hAnsi="Times New Roman" w:cs="Times New Roman"/>
          <w:sz w:val="24"/>
          <w:szCs w:val="24"/>
        </w:rPr>
        <w:t>, Cornwall.</w:t>
      </w:r>
      <w:bookmarkStart w:id="0" w:name="_GoBack"/>
      <w:bookmarkEnd w:id="0"/>
    </w:p>
    <w:p w:rsidR="008D7BCC" w:rsidRDefault="008D7BCC" w:rsidP="008D7B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D7BCC" w:rsidRDefault="008D7BCC" w:rsidP="008D7B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D7BCC" w:rsidRDefault="008D7BCC" w:rsidP="008D7B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Apr.1422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</w:t>
      </w:r>
      <w:proofErr w:type="spellStart"/>
      <w:r>
        <w:rPr>
          <w:rFonts w:ascii="Times New Roman" w:hAnsi="Times New Roman" w:cs="Times New Roman"/>
          <w:sz w:val="24"/>
          <w:szCs w:val="24"/>
        </w:rPr>
        <w:t>subdeacon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the chapel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St.Gabriel’s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Hospital, </w:t>
      </w:r>
    </w:p>
    <w:p w:rsidR="008D7BCC" w:rsidRDefault="008D7BCC" w:rsidP="008D7BCC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Devon.</w:t>
      </w:r>
    </w:p>
    <w:p w:rsidR="008D7BCC" w:rsidRDefault="008D7BCC" w:rsidP="008D7B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(The Register of Edmund Lacy, Bishop of Exeter 1420-55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p.73)</w:t>
      </w:r>
    </w:p>
    <w:p w:rsidR="008D7BCC" w:rsidRDefault="008D7BCC" w:rsidP="008D7B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D7BCC" w:rsidRDefault="008D7BCC" w:rsidP="008D7B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D7BCC" w:rsidRPr="004B1E79" w:rsidRDefault="008D7BCC" w:rsidP="008D7B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January 2016</w:t>
      </w:r>
    </w:p>
    <w:p w:rsidR="00DD5B8A" w:rsidRPr="008D7BC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8D7BC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7BCC" w:rsidRDefault="008D7BCC" w:rsidP="00564E3C">
      <w:pPr>
        <w:spacing w:after="0" w:line="240" w:lineRule="auto"/>
      </w:pPr>
      <w:r>
        <w:separator/>
      </w:r>
    </w:p>
  </w:endnote>
  <w:endnote w:type="continuationSeparator" w:id="0">
    <w:p w:rsidR="008D7BCC" w:rsidRDefault="008D7BC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D7BCC">
      <w:rPr>
        <w:rFonts w:ascii="Times New Roman" w:hAnsi="Times New Roman" w:cs="Times New Roman"/>
        <w:noProof/>
        <w:sz w:val="24"/>
        <w:szCs w:val="24"/>
      </w:rPr>
      <w:t>30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7BCC" w:rsidRDefault="008D7BCC" w:rsidP="00564E3C">
      <w:pPr>
        <w:spacing w:after="0" w:line="240" w:lineRule="auto"/>
      </w:pPr>
      <w:r>
        <w:separator/>
      </w:r>
    </w:p>
  </w:footnote>
  <w:footnote w:type="continuationSeparator" w:id="0">
    <w:p w:rsidR="008D7BCC" w:rsidRDefault="008D7BC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BCC"/>
    <w:rsid w:val="00372DC6"/>
    <w:rsid w:val="00564E3C"/>
    <w:rsid w:val="0064591D"/>
    <w:rsid w:val="008D7BC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DE2BE"/>
  <w15:chartTrackingRefBased/>
  <w15:docId w15:val="{422CF069-4598-4A96-8C1D-E2390F4C6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2016-01-30T19:13:00Z</dcterms:created>
  <dcterms:modified xsi:type="dcterms:W3CDTF">2016-01-30T19:14:00Z</dcterms:modified>
</cp:coreProperties>
</file>