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E6647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JAK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52369B37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ED7CA0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2D254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Dec.1406</w:t>
      </w:r>
      <w:r>
        <w:rPr>
          <w:rFonts w:ascii="Times New Roman" w:hAnsi="Times New Roman" w:cs="Times New Roman"/>
          <w:sz w:val="24"/>
          <w:szCs w:val="24"/>
        </w:rPr>
        <w:tab/>
        <w:t>He was one of those who were commissioned to levy and collect from all cities,</w:t>
      </w:r>
    </w:p>
    <w:p w14:paraId="6ADBAFF0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boroughs and towns and from all secular lords of towns and other persons in</w:t>
      </w:r>
    </w:p>
    <w:p w14:paraId="08F978B6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the taxes of a fifteenth and a tenth.</w:t>
      </w:r>
    </w:p>
    <w:p w14:paraId="65988E98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p.62)</w:t>
      </w:r>
    </w:p>
    <w:p w14:paraId="28A34B11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838998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424B76" w14:textId="77777777" w:rsidR="0066766C" w:rsidRDefault="0066766C" w:rsidP="0066766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August 2021</w:t>
      </w:r>
    </w:p>
    <w:p w14:paraId="74957A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D4359" w14:textId="77777777" w:rsidR="0066766C" w:rsidRDefault="0066766C" w:rsidP="009139A6">
      <w:r>
        <w:separator/>
      </w:r>
    </w:p>
  </w:endnote>
  <w:endnote w:type="continuationSeparator" w:id="0">
    <w:p w14:paraId="008178DB" w14:textId="77777777" w:rsidR="0066766C" w:rsidRDefault="0066766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7A5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9FFB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C62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52685" w14:textId="77777777" w:rsidR="0066766C" w:rsidRDefault="0066766C" w:rsidP="009139A6">
      <w:r>
        <w:separator/>
      </w:r>
    </w:p>
  </w:footnote>
  <w:footnote w:type="continuationSeparator" w:id="0">
    <w:p w14:paraId="6F139BE9" w14:textId="77777777" w:rsidR="0066766C" w:rsidRDefault="0066766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97A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0F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828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66C"/>
    <w:rsid w:val="000666E0"/>
    <w:rsid w:val="002510B7"/>
    <w:rsid w:val="005C130B"/>
    <w:rsid w:val="0066766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37EBF"/>
  <w15:chartTrackingRefBased/>
  <w15:docId w15:val="{B156B824-C16F-45E0-82DD-A273014DF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2021-10-28T19:57:00Z</dcterms:created>
  <dcterms:modified xsi:type="dcterms:W3CDTF">2021-10-28T19:58:00Z</dcterms:modified>
</cp:coreProperties>
</file>