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C5E10" w14:textId="77777777" w:rsidR="00192094" w:rsidRPr="00690BA6" w:rsidRDefault="00192094" w:rsidP="0019209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JAGOW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3716F64" w14:textId="77777777" w:rsidR="00192094" w:rsidRDefault="00192094" w:rsidP="001920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71CB3886" w14:textId="77777777" w:rsidR="00192094" w:rsidRDefault="00192094" w:rsidP="001920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446DC9" w14:textId="77777777" w:rsidR="00192094" w:rsidRDefault="00192094" w:rsidP="001920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346A4D" w14:textId="77777777" w:rsidR="00192094" w:rsidRDefault="00192094" w:rsidP="00192094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Taplegh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5DDEBAE0" w14:textId="77777777" w:rsidR="00192094" w:rsidRDefault="00192094" w:rsidP="00192094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4B41857" w14:textId="77777777" w:rsidR="00192094" w:rsidRDefault="00192094" w:rsidP="00192094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C1689D6" w14:textId="77777777" w:rsidR="00192094" w:rsidRDefault="00192094" w:rsidP="001920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B2B47B" w14:textId="77777777" w:rsidR="00192094" w:rsidRDefault="00192094" w:rsidP="001920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C28F14" w14:textId="77777777" w:rsidR="00192094" w:rsidRDefault="00192094" w:rsidP="001920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2021</w:t>
      </w:r>
    </w:p>
    <w:p w14:paraId="6F4614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128BB" w14:textId="77777777" w:rsidR="00192094" w:rsidRDefault="00192094" w:rsidP="009139A6">
      <w:r>
        <w:separator/>
      </w:r>
    </w:p>
  </w:endnote>
  <w:endnote w:type="continuationSeparator" w:id="0">
    <w:p w14:paraId="056CDB0B" w14:textId="77777777" w:rsidR="00192094" w:rsidRDefault="001920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049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AEF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C21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B00D3" w14:textId="77777777" w:rsidR="00192094" w:rsidRDefault="00192094" w:rsidP="009139A6">
      <w:r>
        <w:separator/>
      </w:r>
    </w:p>
  </w:footnote>
  <w:footnote w:type="continuationSeparator" w:id="0">
    <w:p w14:paraId="015F2750" w14:textId="77777777" w:rsidR="00192094" w:rsidRDefault="001920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5CE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7F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8A4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94"/>
    <w:rsid w:val="000666E0"/>
    <w:rsid w:val="0019209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3C9B9"/>
  <w15:chartTrackingRefBased/>
  <w15:docId w15:val="{E22F74E2-DC1F-4B2F-AC1F-6E8822CA3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2021-08-06T16:12:00Z</dcterms:created>
  <dcterms:modified xsi:type="dcterms:W3CDTF">2021-08-06T16:12:00Z</dcterms:modified>
</cp:coreProperties>
</file>