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CB9" w:rsidRDefault="003B1CB9" w:rsidP="003B1C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JAGO</w:t>
      </w:r>
      <w:r w:rsidR="0054562E">
        <w:rPr>
          <w:rFonts w:ascii="Times New Roman" w:hAnsi="Times New Roman" w:cs="Times New Roman"/>
          <w:sz w:val="24"/>
          <w:szCs w:val="24"/>
          <w:u w:val="single"/>
        </w:rPr>
        <w:t>W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(fl.1427)</w:t>
      </w:r>
    </w:p>
    <w:p w:rsidR="003B1CB9" w:rsidRDefault="003B1CB9" w:rsidP="003B1C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3B1CB9" w:rsidRDefault="003B1CB9" w:rsidP="003B1C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1CB9" w:rsidRDefault="003B1CB9" w:rsidP="003B1C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1CB9" w:rsidRDefault="003B1CB9" w:rsidP="003B1C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May1427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to first tonsure in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St.Austell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Cornwall, by the Bishop.</w:t>
      </w:r>
    </w:p>
    <w:p w:rsidR="003B1CB9" w:rsidRDefault="003B1CB9" w:rsidP="003B1C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(“Register of Edmund Lacy, Bishop of Exeter 1420-55” part 4 p.114)</w:t>
      </w:r>
    </w:p>
    <w:p w:rsidR="003B1CB9" w:rsidRDefault="003B1CB9" w:rsidP="003B1C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1CB9" w:rsidRDefault="003B1CB9" w:rsidP="003B1CB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1CB9" w:rsidRPr="00380B8D" w:rsidRDefault="003B1CB9" w:rsidP="003B1C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June 2016</w:t>
      </w:r>
    </w:p>
    <w:p w:rsidR="006B2F86" w:rsidRPr="003B1CB9" w:rsidRDefault="0054562E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3B1C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1CB9" w:rsidRDefault="003B1CB9" w:rsidP="00E71FC3">
      <w:pPr>
        <w:spacing w:after="0" w:line="240" w:lineRule="auto"/>
      </w:pPr>
      <w:r>
        <w:separator/>
      </w:r>
    </w:p>
  </w:endnote>
  <w:endnote w:type="continuationSeparator" w:id="0">
    <w:p w:rsidR="003B1CB9" w:rsidRDefault="003B1C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1CB9" w:rsidRDefault="003B1CB9" w:rsidP="00E71FC3">
      <w:pPr>
        <w:spacing w:after="0" w:line="240" w:lineRule="auto"/>
      </w:pPr>
      <w:r>
        <w:separator/>
      </w:r>
    </w:p>
  </w:footnote>
  <w:footnote w:type="continuationSeparator" w:id="0">
    <w:p w:rsidR="003B1CB9" w:rsidRDefault="003B1C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CB9"/>
    <w:rsid w:val="003B1CB9"/>
    <w:rsid w:val="0054562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5B750"/>
  <w15:chartTrackingRefBased/>
  <w15:docId w15:val="{E8063D7D-2B74-4217-A54C-EF795332A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2016-06-04T15:52:00Z</dcterms:created>
  <dcterms:modified xsi:type="dcterms:W3CDTF">2016-06-04T15:52:00Z</dcterms:modified>
</cp:coreProperties>
</file>