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A7A" w:rsidRDefault="00394A7A" w:rsidP="00394A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JAGAW</w:t>
      </w:r>
      <w:r>
        <w:rPr>
          <w:rFonts w:ascii="Times New Roman" w:hAnsi="Times New Roman" w:cs="Times New Roman"/>
          <w:sz w:val="24"/>
          <w:szCs w:val="24"/>
        </w:rPr>
        <w:t xml:space="preserve">      (fl.1442)</w:t>
      </w:r>
    </w:p>
    <w:p w:rsidR="00394A7A" w:rsidRDefault="00394A7A" w:rsidP="00394A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394A7A" w:rsidRDefault="00394A7A" w:rsidP="00394A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4A7A" w:rsidRDefault="00394A7A" w:rsidP="00394A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4A7A" w:rsidRDefault="00394A7A" w:rsidP="00394A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Jun.1442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p.50)</w:t>
      </w:r>
    </w:p>
    <w:p w:rsidR="00394A7A" w:rsidRDefault="00394A7A" w:rsidP="00394A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4A7A" w:rsidRDefault="00394A7A" w:rsidP="00394A7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94A7A" w:rsidRDefault="00394A7A" w:rsidP="00394A7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4A7A" w:rsidRDefault="00394A7A" w:rsidP="00564E3C">
      <w:pPr>
        <w:spacing w:after="0" w:line="240" w:lineRule="auto"/>
      </w:pPr>
      <w:r>
        <w:separator/>
      </w:r>
    </w:p>
  </w:endnote>
  <w:endnote w:type="continuationSeparator" w:id="0">
    <w:p w:rsidR="00394A7A" w:rsidRDefault="00394A7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94A7A">
      <w:rPr>
        <w:rFonts w:ascii="Times New Roman" w:hAnsi="Times New Roman" w:cs="Times New Roman"/>
        <w:noProof/>
        <w:sz w:val="24"/>
        <w:szCs w:val="24"/>
      </w:rPr>
      <w:t>20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4A7A" w:rsidRDefault="00394A7A" w:rsidP="00564E3C">
      <w:pPr>
        <w:spacing w:after="0" w:line="240" w:lineRule="auto"/>
      </w:pPr>
      <w:r>
        <w:separator/>
      </w:r>
    </w:p>
  </w:footnote>
  <w:footnote w:type="continuationSeparator" w:id="0">
    <w:p w:rsidR="00394A7A" w:rsidRDefault="00394A7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A7A"/>
    <w:rsid w:val="00372DC6"/>
    <w:rsid w:val="00394A7A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086EBE-5556-44C9-9616-9CA2B2906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2015-12-20T21:06:00Z</dcterms:created>
  <dcterms:modified xsi:type="dcterms:W3CDTF">2015-12-20T21:06:00Z</dcterms:modified>
</cp:coreProperties>
</file>