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5141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JAFFREY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7409E91A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West Harling, Norfolk.</w:t>
      </w:r>
    </w:p>
    <w:p w14:paraId="3B408285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</w:p>
    <w:p w14:paraId="34DBF21F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</w:p>
    <w:p w14:paraId="74E465E0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792541AD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</w:t>
      </w:r>
      <w:r>
        <w:rPr>
          <w:rStyle w:val="s1"/>
        </w:rPr>
        <w:t>209)</w:t>
      </w:r>
    </w:p>
    <w:p w14:paraId="25557B11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</w:p>
    <w:p w14:paraId="5B5F0055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</w:p>
    <w:p w14:paraId="669CAFD1" w14:textId="77777777" w:rsidR="00B30AD1" w:rsidRDefault="00B30AD1" w:rsidP="00B30AD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25 September 2021</w:t>
      </w:r>
    </w:p>
    <w:p w14:paraId="5DA052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8ECC" w14:textId="77777777" w:rsidR="00B30AD1" w:rsidRDefault="00B30AD1" w:rsidP="009139A6">
      <w:r>
        <w:separator/>
      </w:r>
    </w:p>
  </w:endnote>
  <w:endnote w:type="continuationSeparator" w:id="0">
    <w:p w14:paraId="6ACA0E15" w14:textId="77777777" w:rsidR="00B30AD1" w:rsidRDefault="00B30A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4D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912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F10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54DB3" w14:textId="77777777" w:rsidR="00B30AD1" w:rsidRDefault="00B30AD1" w:rsidP="009139A6">
      <w:r>
        <w:separator/>
      </w:r>
    </w:p>
  </w:footnote>
  <w:footnote w:type="continuationSeparator" w:id="0">
    <w:p w14:paraId="3A4E6F02" w14:textId="77777777" w:rsidR="00B30AD1" w:rsidRDefault="00B30A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2E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435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7AE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D1"/>
    <w:rsid w:val="000666E0"/>
    <w:rsid w:val="002510B7"/>
    <w:rsid w:val="005C130B"/>
    <w:rsid w:val="00826F5C"/>
    <w:rsid w:val="009139A6"/>
    <w:rsid w:val="009448BB"/>
    <w:rsid w:val="00A3176C"/>
    <w:rsid w:val="00AE65F8"/>
    <w:rsid w:val="00B30AD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7633"/>
  <w15:chartTrackingRefBased/>
  <w15:docId w15:val="{3F90AE74-5B3D-4C87-9355-9D035C49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0AD1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B30AD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2021-10-05T08:14:00Z</dcterms:created>
  <dcterms:modified xsi:type="dcterms:W3CDTF">2021-10-05T08:15:00Z</dcterms:modified>
</cp:coreProperties>
</file>