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CA8AD" w14:textId="77777777" w:rsidR="00D52A35" w:rsidRDefault="00D52A35" w:rsidP="00D52A35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Margaret JAFFREY</w:t>
      </w:r>
      <w:r>
        <w:rPr>
          <w:rStyle w:val="s1"/>
        </w:rPr>
        <w:t xml:space="preserve"> 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fl.1509)</w:t>
      </w:r>
    </w:p>
    <w:p w14:paraId="205FE099" w14:textId="77777777" w:rsidR="00D52A35" w:rsidRDefault="00D52A35" w:rsidP="00D52A35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of West Harling, Norfolk. Widow.</w:t>
      </w:r>
    </w:p>
    <w:p w14:paraId="193808B4" w14:textId="77777777" w:rsidR="00D52A35" w:rsidRDefault="00D52A35" w:rsidP="00D52A35">
      <w:pPr>
        <w:pStyle w:val="NoSpacing"/>
        <w:tabs>
          <w:tab w:val="left" w:pos="720"/>
        </w:tabs>
        <w:rPr>
          <w:rStyle w:val="s1"/>
        </w:rPr>
      </w:pPr>
    </w:p>
    <w:p w14:paraId="15B2A0EF" w14:textId="77777777" w:rsidR="00D52A35" w:rsidRDefault="00D52A35" w:rsidP="00D52A35">
      <w:pPr>
        <w:pStyle w:val="NoSpacing"/>
        <w:tabs>
          <w:tab w:val="left" w:pos="720"/>
        </w:tabs>
        <w:rPr>
          <w:rStyle w:val="s1"/>
        </w:rPr>
      </w:pPr>
    </w:p>
    <w:p w14:paraId="00D4A581" w14:textId="77777777" w:rsidR="00D52A35" w:rsidRDefault="00D52A35" w:rsidP="00D52A35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1509</w:t>
      </w:r>
      <w:r>
        <w:rPr>
          <w:rStyle w:val="s1"/>
        </w:rPr>
        <w:tab/>
        <w:t>She made her Will.</w:t>
      </w:r>
    </w:p>
    <w:p w14:paraId="78DDED92" w14:textId="77777777" w:rsidR="00D52A35" w:rsidRDefault="00D52A35" w:rsidP="00D52A35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</w:r>
      <w:r w:rsidRPr="0047582A">
        <w:rPr>
          <w:rStyle w:val="s1"/>
        </w:rPr>
        <w:t>(</w:t>
      </w:r>
      <w:hyperlink r:id="rId6" w:history="1">
        <w:r w:rsidRPr="0047582A">
          <w:rPr>
            <w:rStyle w:val="Hyperlink"/>
          </w:rPr>
          <w:t>http://nrocat.norfolk.gov.uk</w:t>
        </w:r>
      </w:hyperlink>
      <w:r w:rsidRPr="0047582A">
        <w:rPr>
          <w:rStyle w:val="s1"/>
        </w:rPr>
        <w:t xml:space="preserve">  Cat. Ref. NCC Will register, </w:t>
      </w:r>
      <w:proofErr w:type="spellStart"/>
      <w:r w:rsidRPr="0047582A">
        <w:rPr>
          <w:rStyle w:val="s1"/>
        </w:rPr>
        <w:t>Spyltymber</w:t>
      </w:r>
      <w:proofErr w:type="spellEnd"/>
      <w:r w:rsidRPr="0047582A">
        <w:rPr>
          <w:rStyle w:val="s1"/>
        </w:rPr>
        <w:t xml:space="preserve"> </w:t>
      </w:r>
      <w:r>
        <w:rPr>
          <w:rStyle w:val="s1"/>
        </w:rPr>
        <w:t>210)</w:t>
      </w:r>
    </w:p>
    <w:p w14:paraId="74F00494" w14:textId="77777777" w:rsidR="00D52A35" w:rsidRDefault="00D52A35" w:rsidP="00D52A35">
      <w:pPr>
        <w:pStyle w:val="NoSpacing"/>
        <w:tabs>
          <w:tab w:val="left" w:pos="720"/>
        </w:tabs>
        <w:rPr>
          <w:rStyle w:val="s1"/>
        </w:rPr>
      </w:pPr>
    </w:p>
    <w:p w14:paraId="36ECA7F7" w14:textId="77777777" w:rsidR="00D52A35" w:rsidRDefault="00D52A35" w:rsidP="00D52A35">
      <w:pPr>
        <w:pStyle w:val="NoSpacing"/>
        <w:tabs>
          <w:tab w:val="left" w:pos="720"/>
        </w:tabs>
        <w:rPr>
          <w:rStyle w:val="s1"/>
        </w:rPr>
      </w:pPr>
    </w:p>
    <w:p w14:paraId="2FF46E7F" w14:textId="77777777" w:rsidR="00D52A35" w:rsidRDefault="00D52A35" w:rsidP="00D52A35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25 September 2021</w:t>
      </w:r>
    </w:p>
    <w:p w14:paraId="41B9781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0B9D5" w14:textId="77777777" w:rsidR="00D52A35" w:rsidRDefault="00D52A35" w:rsidP="009139A6">
      <w:r>
        <w:separator/>
      </w:r>
    </w:p>
  </w:endnote>
  <w:endnote w:type="continuationSeparator" w:id="0">
    <w:p w14:paraId="48B4F46C" w14:textId="77777777" w:rsidR="00D52A35" w:rsidRDefault="00D52A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8A07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4012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8DC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18811" w14:textId="77777777" w:rsidR="00D52A35" w:rsidRDefault="00D52A35" w:rsidP="009139A6">
      <w:r>
        <w:separator/>
      </w:r>
    </w:p>
  </w:footnote>
  <w:footnote w:type="continuationSeparator" w:id="0">
    <w:p w14:paraId="1B194104" w14:textId="77777777" w:rsidR="00D52A35" w:rsidRDefault="00D52A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2638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327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674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A3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52A35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0BDD7"/>
  <w15:chartTrackingRefBased/>
  <w15:docId w15:val="{DA9DDDB1-7592-419A-A7E1-C473FD309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52A35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D52A35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2021-10-05T08:16:00Z</dcterms:created>
  <dcterms:modified xsi:type="dcterms:W3CDTF">2021-10-05T08:17:00Z</dcterms:modified>
</cp:coreProperties>
</file>