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3A9C0" w14:textId="77777777" w:rsidR="00191B5F" w:rsidRPr="00341D06" w:rsidRDefault="00191B5F" w:rsidP="00191B5F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  <w:u w:val="single"/>
        </w:rPr>
        <w:t>Isabel JADDE</w:t>
      </w:r>
      <w:r w:rsidRPr="00341D06">
        <w:rPr>
          <w:rStyle w:val="s1"/>
        </w:rPr>
        <w:t xml:space="preserve">   </w:t>
      </w:r>
      <w:proofErr w:type="gramStart"/>
      <w:r w:rsidRPr="00341D06">
        <w:rPr>
          <w:rStyle w:val="s1"/>
        </w:rPr>
        <w:t xml:space="preserve">   (</w:t>
      </w:r>
      <w:proofErr w:type="gramEnd"/>
      <w:r w:rsidRPr="00341D06">
        <w:rPr>
          <w:rStyle w:val="s1"/>
        </w:rPr>
        <w:t>fl.1508)</w:t>
      </w:r>
    </w:p>
    <w:p w14:paraId="70540257" w14:textId="77777777" w:rsidR="00191B5F" w:rsidRPr="00341D06" w:rsidRDefault="00191B5F" w:rsidP="00191B5F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 xml:space="preserve">of </w:t>
      </w:r>
      <w:proofErr w:type="spellStart"/>
      <w:r w:rsidRPr="00341D06">
        <w:rPr>
          <w:rStyle w:val="s1"/>
        </w:rPr>
        <w:t>Gressenhall</w:t>
      </w:r>
      <w:proofErr w:type="spellEnd"/>
      <w:r w:rsidRPr="00341D06">
        <w:rPr>
          <w:rStyle w:val="s1"/>
        </w:rPr>
        <w:t>, Norfolk.</w:t>
      </w:r>
    </w:p>
    <w:p w14:paraId="61EAAA68" w14:textId="77777777" w:rsidR="00191B5F" w:rsidRPr="00341D06" w:rsidRDefault="00191B5F" w:rsidP="00191B5F">
      <w:pPr>
        <w:pStyle w:val="NoSpacing"/>
        <w:tabs>
          <w:tab w:val="left" w:pos="720"/>
        </w:tabs>
        <w:rPr>
          <w:rStyle w:val="s1"/>
        </w:rPr>
      </w:pPr>
    </w:p>
    <w:p w14:paraId="029839B7" w14:textId="77777777" w:rsidR="00191B5F" w:rsidRPr="00341D06" w:rsidRDefault="00191B5F" w:rsidP="00191B5F">
      <w:pPr>
        <w:pStyle w:val="NoSpacing"/>
        <w:tabs>
          <w:tab w:val="left" w:pos="720"/>
        </w:tabs>
        <w:rPr>
          <w:rStyle w:val="s1"/>
        </w:rPr>
      </w:pPr>
    </w:p>
    <w:p w14:paraId="24EAE478" w14:textId="77777777" w:rsidR="00191B5F" w:rsidRPr="00341D06" w:rsidRDefault="00191B5F" w:rsidP="00191B5F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ab/>
        <w:t>1508</w:t>
      </w:r>
      <w:r w:rsidRPr="00341D06">
        <w:rPr>
          <w:rStyle w:val="s1"/>
        </w:rPr>
        <w:tab/>
        <w:t>She made her Will.</w:t>
      </w:r>
    </w:p>
    <w:p w14:paraId="624B91E8" w14:textId="77777777" w:rsidR="00191B5F" w:rsidRPr="00341D06" w:rsidRDefault="00191B5F" w:rsidP="00191B5F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ab/>
      </w:r>
      <w:r w:rsidRPr="00341D06">
        <w:rPr>
          <w:rStyle w:val="s1"/>
        </w:rPr>
        <w:tab/>
        <w:t>(</w:t>
      </w:r>
      <w:hyperlink r:id="rId6" w:history="1">
        <w:r w:rsidRPr="00341D06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341D06">
        <w:rPr>
          <w:rStyle w:val="s1"/>
        </w:rPr>
        <w:t xml:space="preserve">  Cat. Ref. NCC Will register, </w:t>
      </w:r>
      <w:proofErr w:type="spellStart"/>
      <w:r w:rsidRPr="00341D06">
        <w:rPr>
          <w:rStyle w:val="s1"/>
        </w:rPr>
        <w:t>Spyltymber</w:t>
      </w:r>
      <w:proofErr w:type="spellEnd"/>
      <w:r w:rsidRPr="00341D06">
        <w:rPr>
          <w:rStyle w:val="s1"/>
        </w:rPr>
        <w:t xml:space="preserve"> 135)</w:t>
      </w:r>
    </w:p>
    <w:p w14:paraId="0829589C" w14:textId="77777777" w:rsidR="00191B5F" w:rsidRPr="00341D06" w:rsidRDefault="00191B5F" w:rsidP="00191B5F">
      <w:pPr>
        <w:pStyle w:val="NoSpacing"/>
        <w:tabs>
          <w:tab w:val="left" w:pos="720"/>
        </w:tabs>
        <w:rPr>
          <w:rStyle w:val="s1"/>
        </w:rPr>
      </w:pPr>
    </w:p>
    <w:p w14:paraId="35391EA8" w14:textId="77777777" w:rsidR="00191B5F" w:rsidRPr="00341D06" w:rsidRDefault="00191B5F" w:rsidP="00191B5F">
      <w:pPr>
        <w:pStyle w:val="NoSpacing"/>
        <w:tabs>
          <w:tab w:val="left" w:pos="720"/>
        </w:tabs>
        <w:rPr>
          <w:rStyle w:val="s1"/>
        </w:rPr>
      </w:pPr>
    </w:p>
    <w:p w14:paraId="6B59DF88" w14:textId="77777777" w:rsidR="00191B5F" w:rsidRPr="00341D06" w:rsidRDefault="00191B5F" w:rsidP="00191B5F">
      <w:pPr>
        <w:pStyle w:val="NoSpacing"/>
        <w:tabs>
          <w:tab w:val="left" w:pos="720"/>
        </w:tabs>
        <w:rPr>
          <w:rStyle w:val="s1"/>
        </w:rPr>
      </w:pPr>
      <w:r w:rsidRPr="00341D06">
        <w:rPr>
          <w:rStyle w:val="s1"/>
        </w:rPr>
        <w:t>24 May 2021</w:t>
      </w:r>
    </w:p>
    <w:p w14:paraId="39524E4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8FD6B" w14:textId="77777777" w:rsidR="00191B5F" w:rsidRDefault="00191B5F" w:rsidP="009139A6">
      <w:r>
        <w:separator/>
      </w:r>
    </w:p>
  </w:endnote>
  <w:endnote w:type="continuationSeparator" w:id="0">
    <w:p w14:paraId="7784FAFF" w14:textId="77777777" w:rsidR="00191B5F" w:rsidRDefault="00191B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FC2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DD77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F2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1FE31" w14:textId="77777777" w:rsidR="00191B5F" w:rsidRDefault="00191B5F" w:rsidP="009139A6">
      <w:r>
        <w:separator/>
      </w:r>
    </w:p>
  </w:footnote>
  <w:footnote w:type="continuationSeparator" w:id="0">
    <w:p w14:paraId="3AAB42F7" w14:textId="77777777" w:rsidR="00191B5F" w:rsidRDefault="00191B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7AD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970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FAB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B5F"/>
    <w:rsid w:val="000666E0"/>
    <w:rsid w:val="00191B5F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83CBE"/>
  <w15:chartTrackingRefBased/>
  <w15:docId w15:val="{1E0531C3-2D16-4053-808E-C3A2137B5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91B5F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191B5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2021-09-03T08:58:00Z</dcterms:created>
  <dcterms:modified xsi:type="dcterms:W3CDTF">2021-09-03T08:59:00Z</dcterms:modified>
</cp:coreProperties>
</file>