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ED673" w14:textId="77777777" w:rsidR="00B3439B" w:rsidRDefault="00B3439B" w:rsidP="00B3439B">
      <w:r>
        <w:rPr>
          <w:u w:val="single"/>
        </w:rPr>
        <w:t>Richard JAQUESSONE</w:t>
      </w:r>
      <w:r>
        <w:t xml:space="preserve">  </w:t>
      </w:r>
      <w:proofErr w:type="gramStart"/>
      <w:r>
        <w:t xml:space="preserve">   (</w:t>
      </w:r>
      <w:proofErr w:type="gramEnd"/>
      <w:r>
        <w:t>d.1497)</w:t>
      </w:r>
    </w:p>
    <w:p w14:paraId="26F5B1FA" w14:textId="3ADEE0F8" w:rsidR="00B3439B" w:rsidRDefault="00B3439B" w:rsidP="00B3439B">
      <w:r>
        <w:t>Prebendary in Hereford Cathedral.</w:t>
      </w:r>
    </w:p>
    <w:p w14:paraId="3AB98023" w14:textId="77777777" w:rsidR="00B3439B" w:rsidRDefault="00B3439B" w:rsidP="00B3439B"/>
    <w:p w14:paraId="7975A105" w14:textId="384A57B6" w:rsidR="00B3439B" w:rsidRDefault="00B3439B" w:rsidP="00B3439B"/>
    <w:p w14:paraId="6A0F4526" w14:textId="26E2725C" w:rsidR="00932CEC" w:rsidRDefault="00932CEC" w:rsidP="00932CEC">
      <w:r>
        <w:t xml:space="preserve">  9 Apr.1472</w:t>
      </w:r>
      <w:r>
        <w:tab/>
        <w:t>He was collated prebendary</w:t>
      </w:r>
      <w:r>
        <w:t xml:space="preserve"> of </w:t>
      </w:r>
      <w:proofErr w:type="spellStart"/>
      <w:r>
        <w:t>Hunderton</w:t>
      </w:r>
      <w:proofErr w:type="spellEnd"/>
      <w:r w:rsidR="00D040F0">
        <w:t>, Hereford Cathedral.</w:t>
      </w:r>
    </w:p>
    <w:p w14:paraId="1713B4E4" w14:textId="638A706C" w:rsidR="00932CEC" w:rsidRDefault="00932CEC" w:rsidP="00932CEC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pp.28-9)</w:t>
      </w:r>
    </w:p>
    <w:p w14:paraId="30AF22A5" w14:textId="77777777" w:rsidR="00B3439B" w:rsidRDefault="00B3439B" w:rsidP="00B3439B">
      <w:r>
        <w:t>17 Sep.1479</w:t>
      </w:r>
      <w:r>
        <w:tab/>
        <w:t>He was collated prebendary.</w:t>
      </w:r>
    </w:p>
    <w:p w14:paraId="49D0E816" w14:textId="77777777" w:rsidR="00B3439B" w:rsidRDefault="00B3439B" w:rsidP="00B3439B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proofErr w:type="gramStart"/>
      <w:r>
        <w:t>vol.II</w:t>
      </w:r>
      <w:proofErr w:type="spellEnd"/>
      <w:proofErr w:type="gramEnd"/>
      <w:r>
        <w:t xml:space="preserve"> Hereford Diocese p.24)</w:t>
      </w:r>
    </w:p>
    <w:p w14:paraId="6E646D28" w14:textId="77777777" w:rsidR="00B3439B" w:rsidRDefault="00B3439B" w:rsidP="00B3439B">
      <w:r>
        <w:t xml:space="preserve">     Dec.1497</w:t>
      </w:r>
      <w:r>
        <w:tab/>
        <w:t xml:space="preserve">He was dead by this time.   (ibid.) </w:t>
      </w:r>
    </w:p>
    <w:p w14:paraId="1DBC7738" w14:textId="77777777" w:rsidR="00B3439B" w:rsidRDefault="00B3439B" w:rsidP="00B3439B"/>
    <w:p w14:paraId="6236512B" w14:textId="77777777" w:rsidR="00B3439B" w:rsidRDefault="00B3439B" w:rsidP="00B3439B"/>
    <w:p w14:paraId="58D4D6CE" w14:textId="13696690" w:rsidR="00B3439B" w:rsidRDefault="00B3439B" w:rsidP="00B3439B">
      <w:r>
        <w:t>29 April 2019</w:t>
      </w:r>
    </w:p>
    <w:p w14:paraId="4D904BF9" w14:textId="036B3AFD" w:rsidR="00D040F0" w:rsidRDefault="00D040F0" w:rsidP="00B3439B">
      <w:r>
        <w:t>15 April 2020</w:t>
      </w:r>
    </w:p>
    <w:p w14:paraId="478E9111" w14:textId="77777777" w:rsidR="006B2F86" w:rsidRPr="00E71FC3" w:rsidRDefault="00D040F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BF7D1" w14:textId="77777777" w:rsidR="00B3439B" w:rsidRDefault="00B3439B" w:rsidP="00E71FC3">
      <w:r>
        <w:separator/>
      </w:r>
    </w:p>
  </w:endnote>
  <w:endnote w:type="continuationSeparator" w:id="0">
    <w:p w14:paraId="304C414B" w14:textId="77777777" w:rsidR="00B3439B" w:rsidRDefault="00B343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273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02167" w14:textId="77777777" w:rsidR="00B3439B" w:rsidRDefault="00B3439B" w:rsidP="00E71FC3">
      <w:r>
        <w:separator/>
      </w:r>
    </w:p>
  </w:footnote>
  <w:footnote w:type="continuationSeparator" w:id="0">
    <w:p w14:paraId="2318DA06" w14:textId="77777777" w:rsidR="00B3439B" w:rsidRDefault="00B343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39B"/>
    <w:rsid w:val="001A7C09"/>
    <w:rsid w:val="00577BD5"/>
    <w:rsid w:val="00656CBA"/>
    <w:rsid w:val="006A1F77"/>
    <w:rsid w:val="00733BE7"/>
    <w:rsid w:val="00932CEC"/>
    <w:rsid w:val="00AB52E8"/>
    <w:rsid w:val="00B16D3F"/>
    <w:rsid w:val="00B3439B"/>
    <w:rsid w:val="00BB41AC"/>
    <w:rsid w:val="00D040F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89CF3"/>
  <w15:chartTrackingRefBased/>
  <w15:docId w15:val="{C2DF5029-303B-4037-89A1-155411C8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3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2019-06-01T15:50:00Z</dcterms:created>
  <dcterms:modified xsi:type="dcterms:W3CDTF">2020-04-15T08:10:00Z</dcterms:modified>
</cp:coreProperties>
</file>