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3D9E1" w14:textId="77777777" w:rsidR="00B92EB0" w:rsidRDefault="00B92EB0" w:rsidP="00B92E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JACOMBE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37A5831" w14:textId="77777777" w:rsidR="00B92EB0" w:rsidRDefault="00B92EB0" w:rsidP="00B92EB0">
      <w:pPr>
        <w:rPr>
          <w:rFonts w:ascii="Times New Roman" w:hAnsi="Times New Roman" w:cs="Times New Roman"/>
        </w:rPr>
      </w:pPr>
    </w:p>
    <w:p w14:paraId="27962645" w14:textId="77777777" w:rsidR="00B92EB0" w:rsidRDefault="00B92EB0" w:rsidP="00B92EB0">
      <w:pPr>
        <w:rPr>
          <w:rFonts w:ascii="Times New Roman" w:hAnsi="Times New Roman" w:cs="Times New Roman"/>
        </w:rPr>
      </w:pPr>
    </w:p>
    <w:p w14:paraId="4646F012" w14:textId="77777777" w:rsidR="00B92EB0" w:rsidRDefault="00B92EB0" w:rsidP="00B92E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Oweres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Nevet</w:t>
      </w:r>
      <w:proofErr w:type="spellEnd"/>
      <w:r>
        <w:rPr>
          <w:rFonts w:ascii="Times New Roman" w:hAnsi="Times New Roman" w:cs="Times New Roman"/>
        </w:rPr>
        <w:t>(q.v.),</w:t>
      </w:r>
    </w:p>
    <w:p w14:paraId="2A74B590" w14:textId="77777777" w:rsidR="00B92EB0" w:rsidRDefault="00B92EB0" w:rsidP="00B92E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Fourde</w:t>
      </w:r>
      <w:proofErr w:type="spellEnd"/>
      <w:r>
        <w:rPr>
          <w:rFonts w:ascii="Times New Roman" w:hAnsi="Times New Roman" w:cs="Times New Roman"/>
        </w:rPr>
        <w:t>(q.v.) and John Wotton(q.v.), all of Coventry.</w:t>
      </w:r>
    </w:p>
    <w:p w14:paraId="5A6612AD" w14:textId="77777777" w:rsidR="00B92EB0" w:rsidRDefault="00B92EB0" w:rsidP="00B92E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8E76DFD" w14:textId="77777777" w:rsidR="00B92EB0" w:rsidRDefault="00B92EB0" w:rsidP="00B92EB0">
      <w:pPr>
        <w:rPr>
          <w:rFonts w:ascii="Times New Roman" w:hAnsi="Times New Roman" w:cs="Times New Roman"/>
        </w:rPr>
      </w:pPr>
    </w:p>
    <w:p w14:paraId="01732F0C" w14:textId="77777777" w:rsidR="00B92EB0" w:rsidRDefault="00B92EB0" w:rsidP="00B92EB0">
      <w:pPr>
        <w:rPr>
          <w:rFonts w:ascii="Times New Roman" w:hAnsi="Times New Roman" w:cs="Times New Roman"/>
        </w:rPr>
      </w:pPr>
    </w:p>
    <w:p w14:paraId="3AE09250" w14:textId="77777777" w:rsidR="00B92EB0" w:rsidRDefault="00B92EB0" w:rsidP="00B92E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February 2018</w:t>
      </w:r>
    </w:p>
    <w:p w14:paraId="60106D9D" w14:textId="77777777" w:rsidR="006B2F86" w:rsidRPr="00E71FC3" w:rsidRDefault="00B92E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B8BBB" w14:textId="77777777" w:rsidR="00B92EB0" w:rsidRDefault="00B92EB0" w:rsidP="00E71FC3">
      <w:r>
        <w:separator/>
      </w:r>
    </w:p>
  </w:endnote>
  <w:endnote w:type="continuationSeparator" w:id="0">
    <w:p w14:paraId="29330B3C" w14:textId="77777777" w:rsidR="00B92EB0" w:rsidRDefault="00B92EB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5149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A0782" w14:textId="77777777" w:rsidR="00B92EB0" w:rsidRDefault="00B92EB0" w:rsidP="00E71FC3">
      <w:r>
        <w:separator/>
      </w:r>
    </w:p>
  </w:footnote>
  <w:footnote w:type="continuationSeparator" w:id="0">
    <w:p w14:paraId="1A9365DA" w14:textId="77777777" w:rsidR="00B92EB0" w:rsidRDefault="00B92EB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EB0"/>
    <w:rsid w:val="001A7C09"/>
    <w:rsid w:val="00577BD5"/>
    <w:rsid w:val="00656CBA"/>
    <w:rsid w:val="006A1F77"/>
    <w:rsid w:val="00733BE7"/>
    <w:rsid w:val="00AB52E8"/>
    <w:rsid w:val="00B16D3F"/>
    <w:rsid w:val="00B92EB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9130F"/>
  <w15:chartTrackingRefBased/>
  <w15:docId w15:val="{33479EAC-B093-4AB5-A338-295988B9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EB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92E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2018-03-01T20:59:00Z</dcterms:created>
  <dcterms:modified xsi:type="dcterms:W3CDTF">2018-03-01T20:59:00Z</dcterms:modified>
</cp:coreProperties>
</file>