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C1B0C" w14:textId="2AC760D5" w:rsidR="006B2F86" w:rsidRDefault="00266057" w:rsidP="00E71FC3">
      <w:pPr>
        <w:pStyle w:val="NoSpacing"/>
      </w:pPr>
      <w:r>
        <w:rPr>
          <w:u w:val="single"/>
        </w:rPr>
        <w:t>Philip JACOBSON</w:t>
      </w:r>
      <w:r>
        <w:t xml:space="preserve">   </w:t>
      </w:r>
      <w:proofErr w:type="gramStart"/>
      <w:r>
        <w:t xml:space="preserve">   (</w:t>
      </w:r>
      <w:proofErr w:type="gramEnd"/>
      <w:r>
        <w:t>d.1437)</w:t>
      </w:r>
    </w:p>
    <w:p w14:paraId="3DDA8BAB" w14:textId="4F9CE8D1" w:rsidR="00266057" w:rsidRDefault="00266057" w:rsidP="00E71FC3">
      <w:pPr>
        <w:pStyle w:val="NoSpacing"/>
      </w:pPr>
      <w:r>
        <w:t>of York. Beer brewer.</w:t>
      </w:r>
    </w:p>
    <w:p w14:paraId="519C6C59" w14:textId="78F564AD" w:rsidR="00266057" w:rsidRDefault="00266057" w:rsidP="00E71FC3">
      <w:pPr>
        <w:pStyle w:val="NoSpacing"/>
      </w:pPr>
    </w:p>
    <w:p w14:paraId="79243296" w14:textId="7CB59A80" w:rsidR="00266057" w:rsidRDefault="00266057" w:rsidP="00E71FC3">
      <w:pPr>
        <w:pStyle w:val="NoSpacing"/>
      </w:pPr>
    </w:p>
    <w:p w14:paraId="5DF523FF" w14:textId="13626C33" w:rsidR="00266057" w:rsidRDefault="00266057" w:rsidP="00E71FC3">
      <w:pPr>
        <w:pStyle w:val="NoSpacing"/>
      </w:pPr>
      <w:r>
        <w:t xml:space="preserve">  7 Jun.1437</w:t>
      </w:r>
      <w:r>
        <w:tab/>
      </w:r>
      <w:r>
        <w:t>He made his Will.   (W.Y.R. p.93)</w:t>
      </w:r>
    </w:p>
    <w:p w14:paraId="41531ECE" w14:textId="77777777" w:rsidR="00266057" w:rsidRDefault="00266057" w:rsidP="00266057">
      <w:pPr>
        <w:pStyle w:val="NoSpacing"/>
      </w:pPr>
      <w:r>
        <w:t>11 Jun.</w:t>
      </w:r>
      <w:r>
        <w:tab/>
      </w:r>
      <w:r>
        <w:tab/>
      </w:r>
      <w:r>
        <w:t>Probate of his Will.   (ibid.)</w:t>
      </w:r>
    </w:p>
    <w:p w14:paraId="2CD1A7BE" w14:textId="77777777" w:rsidR="00266057" w:rsidRDefault="00266057" w:rsidP="00266057">
      <w:pPr>
        <w:pStyle w:val="NoSpacing"/>
      </w:pPr>
    </w:p>
    <w:p w14:paraId="021CF4E0" w14:textId="77777777" w:rsidR="00266057" w:rsidRDefault="00266057" w:rsidP="00266057">
      <w:pPr>
        <w:pStyle w:val="NoSpacing"/>
      </w:pPr>
    </w:p>
    <w:p w14:paraId="41DD9221" w14:textId="2BEAE87A" w:rsidR="00266057" w:rsidRPr="00266057" w:rsidRDefault="00266057" w:rsidP="00266057">
      <w:pPr>
        <w:pStyle w:val="NoSpacing"/>
      </w:pPr>
      <w:r>
        <w:t>14 January 2019</w:t>
      </w:r>
      <w:bookmarkStart w:id="0" w:name="_GoBack"/>
      <w:bookmarkEnd w:id="0"/>
    </w:p>
    <w:sectPr w:rsidR="00266057" w:rsidRPr="002660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7A237" w14:textId="77777777" w:rsidR="00266057" w:rsidRDefault="00266057" w:rsidP="00E71FC3">
      <w:pPr>
        <w:spacing w:after="0" w:line="240" w:lineRule="auto"/>
      </w:pPr>
      <w:r>
        <w:separator/>
      </w:r>
    </w:p>
  </w:endnote>
  <w:endnote w:type="continuationSeparator" w:id="0">
    <w:p w14:paraId="5A829FE6" w14:textId="77777777" w:rsidR="00266057" w:rsidRDefault="002660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52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67A4A" w14:textId="77777777" w:rsidR="00266057" w:rsidRDefault="00266057" w:rsidP="00E71FC3">
      <w:pPr>
        <w:spacing w:after="0" w:line="240" w:lineRule="auto"/>
      </w:pPr>
      <w:r>
        <w:separator/>
      </w:r>
    </w:p>
  </w:footnote>
  <w:footnote w:type="continuationSeparator" w:id="0">
    <w:p w14:paraId="4A4E59A2" w14:textId="77777777" w:rsidR="00266057" w:rsidRDefault="002660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57"/>
    <w:rsid w:val="001A7C09"/>
    <w:rsid w:val="0026605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8D900"/>
  <w15:chartTrackingRefBased/>
  <w15:docId w15:val="{B8A4B426-6440-4E19-B9FC-6FA7078D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0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2019-01-14T20:50:00Z</dcterms:created>
  <dcterms:modified xsi:type="dcterms:W3CDTF">2019-01-14T20:53:00Z</dcterms:modified>
</cp:coreProperties>
</file>