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6BAA8" w14:textId="0CDE6809" w:rsidR="00BA00AB" w:rsidRDefault="00983C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JACOBI</w:t>
      </w:r>
      <w:r>
        <w:rPr>
          <w:rFonts w:cs="Times New Roman"/>
          <w:szCs w:val="24"/>
        </w:rPr>
        <w:t xml:space="preserve">      (fl.1484)</w:t>
      </w:r>
    </w:p>
    <w:p w14:paraId="4B49DA71" w14:textId="0C9BD375" w:rsidR="00983C5B" w:rsidRDefault="00983C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Florence. Living in London. Broker.</w:t>
      </w:r>
    </w:p>
    <w:p w14:paraId="510BEFA4" w14:textId="51F55300" w:rsidR="00983C5B" w:rsidRDefault="00983C5B" w:rsidP="009139A6">
      <w:pPr>
        <w:pStyle w:val="NoSpacing"/>
        <w:rPr>
          <w:rFonts w:cs="Times New Roman"/>
          <w:szCs w:val="24"/>
        </w:rPr>
      </w:pPr>
    </w:p>
    <w:p w14:paraId="4B7DFA78" w14:textId="3AFEB4C5" w:rsidR="00983C5B" w:rsidRDefault="00983C5B" w:rsidP="009139A6">
      <w:pPr>
        <w:pStyle w:val="NoSpacing"/>
        <w:rPr>
          <w:rFonts w:cs="Times New Roman"/>
          <w:szCs w:val="24"/>
        </w:rPr>
      </w:pPr>
    </w:p>
    <w:p w14:paraId="5869C7FA" w14:textId="6DB73869" w:rsidR="00983C5B" w:rsidRDefault="00983C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Aug.1484</w:t>
      </w:r>
      <w:r>
        <w:rPr>
          <w:rFonts w:cs="Times New Roman"/>
          <w:szCs w:val="24"/>
        </w:rPr>
        <w:tab/>
        <w:t>He was granted letters of denization.   (C.P.R. 1476-85 p.486)</w:t>
      </w:r>
    </w:p>
    <w:p w14:paraId="28FBF3AE" w14:textId="64C02477" w:rsidR="00983C5B" w:rsidRDefault="00983C5B" w:rsidP="009139A6">
      <w:pPr>
        <w:pStyle w:val="NoSpacing"/>
        <w:rPr>
          <w:rFonts w:cs="Times New Roman"/>
          <w:szCs w:val="24"/>
        </w:rPr>
      </w:pPr>
    </w:p>
    <w:p w14:paraId="3A43C34C" w14:textId="54A7FAD2" w:rsidR="00983C5B" w:rsidRDefault="00983C5B" w:rsidP="009139A6">
      <w:pPr>
        <w:pStyle w:val="NoSpacing"/>
        <w:rPr>
          <w:rFonts w:cs="Times New Roman"/>
          <w:szCs w:val="24"/>
        </w:rPr>
      </w:pPr>
    </w:p>
    <w:p w14:paraId="4B4E3DAE" w14:textId="79E0A9E3" w:rsidR="00983C5B" w:rsidRPr="00983C5B" w:rsidRDefault="00983C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2023</w:t>
      </w:r>
    </w:p>
    <w:sectPr w:rsidR="00983C5B" w:rsidRPr="00983C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BD950" w14:textId="77777777" w:rsidR="00983C5B" w:rsidRDefault="00983C5B" w:rsidP="009139A6">
      <w:r>
        <w:separator/>
      </w:r>
    </w:p>
  </w:endnote>
  <w:endnote w:type="continuationSeparator" w:id="0">
    <w:p w14:paraId="38C7548A" w14:textId="77777777" w:rsidR="00983C5B" w:rsidRDefault="00983C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57D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DAE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C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380AC" w14:textId="77777777" w:rsidR="00983C5B" w:rsidRDefault="00983C5B" w:rsidP="009139A6">
      <w:r>
        <w:separator/>
      </w:r>
    </w:p>
  </w:footnote>
  <w:footnote w:type="continuationSeparator" w:id="0">
    <w:p w14:paraId="222D9C48" w14:textId="77777777" w:rsidR="00983C5B" w:rsidRDefault="00983C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7A5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B8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144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5B"/>
    <w:rsid w:val="000666E0"/>
    <w:rsid w:val="002510B7"/>
    <w:rsid w:val="005C130B"/>
    <w:rsid w:val="00826F5C"/>
    <w:rsid w:val="009139A6"/>
    <w:rsid w:val="009448BB"/>
    <w:rsid w:val="00947624"/>
    <w:rsid w:val="00983C5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3632"/>
  <w15:chartTrackingRefBased/>
  <w15:docId w15:val="{AB9CA310-F9F2-445A-B265-689A0A3F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2023-04-01T21:02:00Z</dcterms:created>
  <dcterms:modified xsi:type="dcterms:W3CDTF">2023-04-01T21:04:00Z</dcterms:modified>
</cp:coreProperties>
</file>