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5AD076" w14:textId="5F162F0A" w:rsidR="006B2F86" w:rsidRDefault="00FE180A" w:rsidP="00E71FC3">
      <w:pPr>
        <w:pStyle w:val="NoSpacing"/>
      </w:pPr>
      <w:r>
        <w:rPr>
          <w:u w:val="single"/>
        </w:rPr>
        <w:t>Thomas JACKESON</w:t>
      </w:r>
      <w:r>
        <w:t xml:space="preserve">   </w:t>
      </w:r>
      <w:proofErr w:type="gramStart"/>
      <w:r>
        <w:t xml:space="preserve">   (</w:t>
      </w:r>
      <w:proofErr w:type="gramEnd"/>
      <w:r>
        <w:t>fl.1508)</w:t>
      </w:r>
    </w:p>
    <w:p w14:paraId="71178798" w14:textId="131E157F" w:rsidR="00FE180A" w:rsidRDefault="00FE180A" w:rsidP="00E71FC3">
      <w:pPr>
        <w:pStyle w:val="NoSpacing"/>
      </w:pPr>
      <w:r>
        <w:t>of Canterbury. Tailor.</w:t>
      </w:r>
    </w:p>
    <w:p w14:paraId="042B76D7" w14:textId="127AD772" w:rsidR="00FE180A" w:rsidRDefault="00FE180A" w:rsidP="00E71FC3">
      <w:pPr>
        <w:pStyle w:val="NoSpacing"/>
      </w:pPr>
    </w:p>
    <w:p w14:paraId="0DA7F2E1" w14:textId="7F1D59A2" w:rsidR="00FE180A" w:rsidRDefault="00FE180A" w:rsidP="00E71FC3">
      <w:pPr>
        <w:pStyle w:val="NoSpacing"/>
      </w:pPr>
    </w:p>
    <w:p w14:paraId="763DF68C" w14:textId="77777777" w:rsidR="00FE180A" w:rsidRDefault="00FE180A" w:rsidP="00FE180A">
      <w:pPr>
        <w:pStyle w:val="NoSpacing"/>
      </w:pPr>
      <w:r>
        <w:tab/>
        <w:t>1508</w:t>
      </w:r>
      <w:r>
        <w:tab/>
      </w:r>
      <w:r>
        <w:t>He became a Freeman by redemption.  (Cowper p.278)</w:t>
      </w:r>
    </w:p>
    <w:p w14:paraId="4228576A" w14:textId="77777777" w:rsidR="00FE180A" w:rsidRDefault="00FE180A" w:rsidP="00FE180A">
      <w:pPr>
        <w:pStyle w:val="NoSpacing"/>
      </w:pPr>
    </w:p>
    <w:p w14:paraId="20AE4F68" w14:textId="77777777" w:rsidR="00FE180A" w:rsidRDefault="00FE180A" w:rsidP="00FE180A">
      <w:pPr>
        <w:pStyle w:val="NoSpacing"/>
      </w:pPr>
    </w:p>
    <w:p w14:paraId="5A2910B6" w14:textId="77777777" w:rsidR="00FE180A" w:rsidRDefault="00FE180A" w:rsidP="00FE180A">
      <w:pPr>
        <w:pStyle w:val="NoSpacing"/>
      </w:pPr>
      <w:r>
        <w:t>5 August 2018</w:t>
      </w:r>
    </w:p>
    <w:p w14:paraId="24048906" w14:textId="0A5E6582" w:rsidR="00FE180A" w:rsidRPr="00FE180A" w:rsidRDefault="00FE180A" w:rsidP="00E71FC3">
      <w:pPr>
        <w:pStyle w:val="NoSpacing"/>
      </w:pPr>
      <w:bookmarkStart w:id="0" w:name="_GoBack"/>
      <w:bookmarkEnd w:id="0"/>
    </w:p>
    <w:sectPr w:rsidR="00FE180A" w:rsidRPr="00FE18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F40DD" w14:textId="77777777" w:rsidR="00FE180A" w:rsidRDefault="00FE180A" w:rsidP="00E71FC3">
      <w:pPr>
        <w:spacing w:after="0" w:line="240" w:lineRule="auto"/>
      </w:pPr>
      <w:r>
        <w:separator/>
      </w:r>
    </w:p>
  </w:endnote>
  <w:endnote w:type="continuationSeparator" w:id="0">
    <w:p w14:paraId="13EF8B8B" w14:textId="77777777" w:rsidR="00FE180A" w:rsidRDefault="00FE18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71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C399A" w14:textId="77777777" w:rsidR="00FE180A" w:rsidRDefault="00FE180A" w:rsidP="00E71FC3">
      <w:pPr>
        <w:spacing w:after="0" w:line="240" w:lineRule="auto"/>
      </w:pPr>
      <w:r>
        <w:separator/>
      </w:r>
    </w:p>
  </w:footnote>
  <w:footnote w:type="continuationSeparator" w:id="0">
    <w:p w14:paraId="14D1E9BC" w14:textId="77777777" w:rsidR="00FE180A" w:rsidRDefault="00FE18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67942"/>
  <w15:chartTrackingRefBased/>
  <w15:docId w15:val="{641929BC-19D5-4508-8223-590BC30C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63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2018-08-05T20:59:00Z</dcterms:created>
  <dcterms:modified xsi:type="dcterms:W3CDTF">2018-08-05T21:01:00Z</dcterms:modified>
</cp:coreProperties>
</file>