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853" w:rsidRDefault="00172853" w:rsidP="0017285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Joone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JACKENETT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:rsidR="00172853" w:rsidRDefault="00172853" w:rsidP="001728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2853" w:rsidRDefault="00172853" w:rsidP="001728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2853" w:rsidRDefault="00172853" w:rsidP="001728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Sep.1483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Hardheede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bequeathed her the £3 owed to him by Bennett</w:t>
      </w:r>
    </w:p>
    <w:p w:rsidR="00172853" w:rsidRDefault="00172853" w:rsidP="001728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Trottour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 and two old nobles.  (</w:t>
      </w:r>
      <w:proofErr w:type="spellStart"/>
      <w:r>
        <w:rPr>
          <w:rFonts w:ascii="Times New Roman" w:hAnsi="Times New Roman" w:cs="Times New Roman"/>
          <w:sz w:val="24"/>
          <w:szCs w:val="24"/>
        </w:rPr>
        <w:t>Logge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pp.246-9)</w:t>
      </w:r>
    </w:p>
    <w:p w:rsidR="00172853" w:rsidRDefault="00172853" w:rsidP="001728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2853" w:rsidRDefault="00172853" w:rsidP="001728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2853" w:rsidRDefault="00172853" w:rsidP="001728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2853" w:rsidRDefault="00172853" w:rsidP="001728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June 2015</w:t>
      </w:r>
    </w:p>
    <w:p w:rsidR="006B2F86" w:rsidRPr="00E71FC3" w:rsidRDefault="001728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853" w:rsidRDefault="00172853" w:rsidP="00E71FC3">
      <w:pPr>
        <w:spacing w:after="0" w:line="240" w:lineRule="auto"/>
      </w:pPr>
      <w:r>
        <w:separator/>
      </w:r>
    </w:p>
  </w:endnote>
  <w:endnote w:type="continuationSeparator" w:id="0">
    <w:p w:rsidR="00172853" w:rsidRDefault="001728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853" w:rsidRDefault="00172853" w:rsidP="00E71FC3">
      <w:pPr>
        <w:spacing w:after="0" w:line="240" w:lineRule="auto"/>
      </w:pPr>
      <w:r>
        <w:separator/>
      </w:r>
    </w:p>
  </w:footnote>
  <w:footnote w:type="continuationSeparator" w:id="0">
    <w:p w:rsidR="00172853" w:rsidRDefault="001728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853"/>
    <w:rsid w:val="0017285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BC4ABF-110C-408D-B770-7AA752D6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2016-04-06T20:40:00Z</dcterms:created>
  <dcterms:modified xsi:type="dcterms:W3CDTF">2016-04-06T20:40:00Z</dcterms:modified>
</cp:coreProperties>
</file>