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5CD3" w14:textId="77777777" w:rsidR="0002338F" w:rsidRDefault="0002338F" w:rsidP="000233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JABYS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6C9EE23E" w14:textId="77777777" w:rsidR="0002338F" w:rsidRDefault="0002338F" w:rsidP="000233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Thebirton</w:t>
      </w:r>
      <w:proofErr w:type="spellEnd"/>
      <w:r>
        <w:rPr>
          <w:rFonts w:cs="Times New Roman"/>
          <w:szCs w:val="24"/>
        </w:rPr>
        <w:t>, Suffolk. Brasier.</w:t>
      </w:r>
    </w:p>
    <w:p w14:paraId="265A4B54" w14:textId="77777777" w:rsidR="0002338F" w:rsidRDefault="0002338F" w:rsidP="0002338F">
      <w:pPr>
        <w:pStyle w:val="NoSpacing"/>
        <w:rPr>
          <w:rFonts w:cs="Times New Roman"/>
          <w:szCs w:val="24"/>
        </w:rPr>
      </w:pPr>
    </w:p>
    <w:p w14:paraId="71089115" w14:textId="77777777" w:rsidR="0002338F" w:rsidRDefault="0002338F" w:rsidP="0002338F">
      <w:pPr>
        <w:pStyle w:val="NoSpacing"/>
        <w:rPr>
          <w:rFonts w:cs="Times New Roman"/>
          <w:szCs w:val="24"/>
        </w:rPr>
      </w:pPr>
    </w:p>
    <w:p w14:paraId="70B2BBFA" w14:textId="77777777" w:rsidR="0002338F" w:rsidRDefault="0002338F" w:rsidP="000233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Stonham(q.v.) brought a plaint of debt against him and four others.</w:t>
      </w:r>
    </w:p>
    <w:p w14:paraId="13E24EA6" w14:textId="77777777" w:rsidR="0002338F" w:rsidRDefault="0002338F" w:rsidP="000233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6BEFEE46" w14:textId="77777777" w:rsidR="0002338F" w:rsidRDefault="0002338F" w:rsidP="0002338F">
      <w:pPr>
        <w:pStyle w:val="NoSpacing"/>
        <w:rPr>
          <w:rFonts w:cs="Times New Roman"/>
          <w:szCs w:val="24"/>
        </w:rPr>
      </w:pPr>
    </w:p>
    <w:p w14:paraId="6E94E791" w14:textId="77777777" w:rsidR="0002338F" w:rsidRDefault="0002338F" w:rsidP="0002338F">
      <w:pPr>
        <w:pStyle w:val="NoSpacing"/>
        <w:rPr>
          <w:rFonts w:cs="Times New Roman"/>
          <w:szCs w:val="24"/>
        </w:rPr>
      </w:pPr>
    </w:p>
    <w:p w14:paraId="6184947E" w14:textId="77777777" w:rsidR="0002338F" w:rsidRDefault="0002338F" w:rsidP="000233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June 2023</w:t>
      </w:r>
    </w:p>
    <w:p w14:paraId="1D9626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F47C" w14:textId="77777777" w:rsidR="0002338F" w:rsidRDefault="0002338F" w:rsidP="009139A6">
      <w:r>
        <w:separator/>
      </w:r>
    </w:p>
  </w:endnote>
  <w:endnote w:type="continuationSeparator" w:id="0">
    <w:p w14:paraId="6F94495F" w14:textId="77777777" w:rsidR="0002338F" w:rsidRDefault="000233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0F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41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5B3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32B38" w14:textId="77777777" w:rsidR="0002338F" w:rsidRDefault="0002338F" w:rsidP="009139A6">
      <w:r>
        <w:separator/>
      </w:r>
    </w:p>
  </w:footnote>
  <w:footnote w:type="continuationSeparator" w:id="0">
    <w:p w14:paraId="3C89B09C" w14:textId="77777777" w:rsidR="0002338F" w:rsidRDefault="000233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21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41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41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8F"/>
    <w:rsid w:val="0002338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7A881"/>
  <w15:chartTrackingRefBased/>
  <w15:docId w15:val="{A88B2F1F-BEBF-436C-B3D9-ADEB0CA2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33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2023-06-24T10:31:00Z</dcterms:created>
  <dcterms:modified xsi:type="dcterms:W3CDTF">2023-06-24T10:31:00Z</dcterms:modified>
</cp:coreProperties>
</file>