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85E0C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JAAN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CECAD68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Marcham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Berkshire.</w:t>
      </w:r>
    </w:p>
    <w:p w14:paraId="6EC52759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8386DB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D94D68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Thomas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Sarsden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377B846B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clerk(q.v.).</w:t>
      </w:r>
    </w:p>
    <w:p w14:paraId="1893DD9B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BA949E3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848DB7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3D6FE3" w14:textId="77777777" w:rsidR="00584062" w:rsidRDefault="00584062" w:rsidP="005840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March 2021</w:t>
      </w:r>
    </w:p>
    <w:p w14:paraId="52358E2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12E36" w14:textId="77777777" w:rsidR="00584062" w:rsidRDefault="00584062" w:rsidP="009139A6">
      <w:r>
        <w:separator/>
      </w:r>
    </w:p>
  </w:endnote>
  <w:endnote w:type="continuationSeparator" w:id="0">
    <w:p w14:paraId="705DED52" w14:textId="77777777" w:rsidR="00584062" w:rsidRDefault="005840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4BF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9C147C" w14:textId="77777777" w:rsidR="00584062" w:rsidRDefault="00584062" w:rsidP="009139A6">
      <w:r>
        <w:separator/>
      </w:r>
    </w:p>
  </w:footnote>
  <w:footnote w:type="continuationSeparator" w:id="0">
    <w:p w14:paraId="47066024" w14:textId="77777777" w:rsidR="00584062" w:rsidRDefault="005840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92C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142A7" w14:textId="77777777" w:rsidR="009139A6" w:rsidRDefault="009139A6">
    <w:pPr>
      <w:pStyle w:val="Header"/>
    </w:pP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840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2021-04-15T10:30:00Z</dcterms:created>
  <dcterms:modified xsi:type="dcterms:W3CDTF">2021-04-15T10:31:00Z</dcterms:modified>
</cp:coreProperties>
</file>