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D55FC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u w:val="single"/>
          <w:shd w:val="clear" w:color="auto" w:fill="FFFFFF"/>
        </w:rPr>
        <w:t>Saundre</w:t>
      </w:r>
      <w:proofErr w:type="spellEnd"/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 ITHELL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1387A56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EBA349F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818982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852095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2A3FE499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70318DB5" w14:textId="77777777" w:rsidR="0033446F" w:rsidRPr="00065994" w:rsidRDefault="0033446F" w:rsidP="0033446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8164793" w14:textId="77777777" w:rsidR="0033446F" w:rsidRDefault="0033446F" w:rsidP="0033446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9C49EC1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70B2F7A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291B3C" w14:textId="77777777" w:rsidR="0033446F" w:rsidRDefault="0033446F" w:rsidP="003344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17 April 2024</w:t>
      </w:r>
    </w:p>
    <w:p w14:paraId="3184AC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D3E57" w14:textId="77777777" w:rsidR="0033446F" w:rsidRDefault="0033446F" w:rsidP="009139A6">
      <w:r>
        <w:separator/>
      </w:r>
    </w:p>
  </w:endnote>
  <w:endnote w:type="continuationSeparator" w:id="0">
    <w:p w14:paraId="6F94DC91" w14:textId="77777777" w:rsidR="0033446F" w:rsidRDefault="003344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304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8D6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C71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264FD" w14:textId="77777777" w:rsidR="0033446F" w:rsidRDefault="0033446F" w:rsidP="009139A6">
      <w:r>
        <w:separator/>
      </w:r>
    </w:p>
  </w:footnote>
  <w:footnote w:type="continuationSeparator" w:id="0">
    <w:p w14:paraId="0A8A0857" w14:textId="77777777" w:rsidR="0033446F" w:rsidRDefault="003344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10F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024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BE8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6F"/>
    <w:rsid w:val="000666E0"/>
    <w:rsid w:val="002510B7"/>
    <w:rsid w:val="00270799"/>
    <w:rsid w:val="0033446F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D73F"/>
  <w15:chartTrackingRefBased/>
  <w15:docId w15:val="{D95FEE56-722D-4BFD-B76D-0060DFAF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2024-05-12T19:21:00Z</dcterms:created>
  <dcterms:modified xsi:type="dcterms:W3CDTF">2024-05-12T19:23:00Z</dcterms:modified>
</cp:coreProperties>
</file>