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AAE" w:rsidRDefault="009F4AAE" w:rsidP="009F4AAE">
      <w:pPr>
        <w:jc w:val="both"/>
      </w:pPr>
      <w:r>
        <w:rPr>
          <w:u w:val="single"/>
        </w:rPr>
        <w:t>John ITHELL, senior</w:t>
      </w:r>
      <w:r>
        <w:t xml:space="preserve">    </w:t>
      </w:r>
      <w:proofErr w:type="gramStart"/>
      <w:r>
        <w:t xml:space="preserve">   (</w:t>
      </w:r>
      <w:proofErr w:type="gramEnd"/>
      <w:r>
        <w:t>fl.1442)</w:t>
      </w:r>
    </w:p>
    <w:p w:rsidR="009F4AAE" w:rsidRDefault="009F4AAE" w:rsidP="009F4AAE">
      <w:pPr>
        <w:jc w:val="both"/>
      </w:pPr>
      <w:r>
        <w:t>of Hull, Gloucestershire.</w:t>
      </w:r>
    </w:p>
    <w:p w:rsidR="009F4AAE" w:rsidRDefault="009F4AAE" w:rsidP="009F4AAE">
      <w:pPr>
        <w:jc w:val="both"/>
      </w:pPr>
    </w:p>
    <w:p w:rsidR="009F4AAE" w:rsidRDefault="009F4AAE" w:rsidP="009F4AAE">
      <w:pPr>
        <w:jc w:val="both"/>
      </w:pPr>
    </w:p>
    <w:p w:rsidR="009F4AAE" w:rsidRDefault="009F4AAE" w:rsidP="009F4AAE">
      <w:pPr>
        <w:jc w:val="both"/>
      </w:pPr>
      <w:r>
        <w:t>Children: William(q.v.), John, Robert, Richard, Thomas, Jane and Alice.</w:t>
      </w:r>
    </w:p>
    <w:p w:rsidR="009F4AAE" w:rsidRDefault="009F4AAE" w:rsidP="009F4AAE">
      <w:pPr>
        <w:jc w:val="both"/>
      </w:pPr>
      <w:r>
        <w:tab/>
      </w:r>
      <w:r>
        <w:tab/>
        <w:t>(</w:t>
      </w:r>
      <w:proofErr w:type="gramStart"/>
      <w:r>
        <w:t xml:space="preserve">http://discovery.nationalarchives.gov.uk  </w:t>
      </w:r>
      <w:proofErr w:type="spellStart"/>
      <w:r>
        <w:t>ref</w:t>
      </w:r>
      <w:proofErr w:type="gramEnd"/>
      <w:r>
        <w:t>.D</w:t>
      </w:r>
      <w:proofErr w:type="spellEnd"/>
      <w:r>
        <w:t xml:space="preserve"> 1086/T42/1)</w:t>
      </w:r>
    </w:p>
    <w:p w:rsidR="009F4AAE" w:rsidRDefault="009F4AAE" w:rsidP="009F4AAE">
      <w:pPr>
        <w:jc w:val="both"/>
      </w:pPr>
    </w:p>
    <w:p w:rsidR="009F4AAE" w:rsidRDefault="009F4AAE" w:rsidP="009F4AAE">
      <w:pPr>
        <w:jc w:val="both"/>
      </w:pPr>
    </w:p>
    <w:p w:rsidR="009F4AAE" w:rsidRDefault="009F4AAE" w:rsidP="009F4AAE">
      <w:pPr>
        <w:jc w:val="both"/>
      </w:pPr>
      <w:r>
        <w:t>23 Sep.1442</w:t>
      </w:r>
      <w:r>
        <w:tab/>
        <w:t>He granted all his lands and tenements to William, with succession to his</w:t>
      </w:r>
    </w:p>
    <w:p w:rsidR="009F4AAE" w:rsidRDefault="009F4AAE" w:rsidP="009F4AAE">
      <w:pPr>
        <w:jc w:val="both"/>
      </w:pPr>
      <w:r>
        <w:tab/>
      </w:r>
      <w:r>
        <w:tab/>
        <w:t>other children.   (ibid.)</w:t>
      </w:r>
    </w:p>
    <w:p w:rsidR="009F4AAE" w:rsidRDefault="009F4AAE" w:rsidP="009F4AAE">
      <w:pPr>
        <w:jc w:val="both"/>
      </w:pPr>
    </w:p>
    <w:p w:rsidR="009F4AAE" w:rsidRDefault="009F4AAE" w:rsidP="009F4AAE">
      <w:pPr>
        <w:jc w:val="both"/>
      </w:pPr>
    </w:p>
    <w:p w:rsidR="009F4AAE" w:rsidRDefault="009F4AAE" w:rsidP="009F4AAE">
      <w:pPr>
        <w:jc w:val="both"/>
      </w:pPr>
      <w:r>
        <w:t>15 January 2017</w:t>
      </w:r>
    </w:p>
    <w:p w:rsidR="006B2F86" w:rsidRPr="00E71FC3" w:rsidRDefault="009F4AA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AAE" w:rsidRDefault="009F4AAE" w:rsidP="00E71FC3">
      <w:r>
        <w:separator/>
      </w:r>
    </w:p>
  </w:endnote>
  <w:endnote w:type="continuationSeparator" w:id="0">
    <w:p w:rsidR="009F4AAE" w:rsidRDefault="009F4AA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AAE" w:rsidRDefault="009F4AAE" w:rsidP="00E71FC3">
      <w:r>
        <w:separator/>
      </w:r>
    </w:p>
  </w:footnote>
  <w:footnote w:type="continuationSeparator" w:id="0">
    <w:p w:rsidR="009F4AAE" w:rsidRDefault="009F4AA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AAE"/>
    <w:rsid w:val="001A7C09"/>
    <w:rsid w:val="00577BD5"/>
    <w:rsid w:val="00656CBA"/>
    <w:rsid w:val="006A1F77"/>
    <w:rsid w:val="00733BE7"/>
    <w:rsid w:val="009F4AA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F3510A-2680-434D-9616-3459687F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F4AA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2017-04-23T19:33:00Z</dcterms:created>
  <dcterms:modified xsi:type="dcterms:W3CDTF">2017-04-23T19:35:00Z</dcterms:modified>
</cp:coreProperties>
</file>