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C3FD" w14:textId="77777777" w:rsidR="00E22732" w:rsidRDefault="00E22732" w:rsidP="00E22732">
      <w:pPr>
        <w:pStyle w:val="NoSpacing"/>
        <w:jc w:val="both"/>
      </w:pPr>
      <w:r>
        <w:rPr>
          <w:u w:val="single"/>
        </w:rPr>
        <w:t>John ITHELL</w:t>
      </w:r>
      <w:r>
        <w:t xml:space="preserve">        (fl.1416)</w:t>
      </w:r>
    </w:p>
    <w:p w14:paraId="581885C5" w14:textId="77777777" w:rsidR="00E22732" w:rsidRDefault="00E22732" w:rsidP="00E22732">
      <w:pPr>
        <w:pStyle w:val="NoSpacing"/>
        <w:jc w:val="both"/>
      </w:pPr>
      <w:r>
        <w:t xml:space="preserve">of </w:t>
      </w:r>
      <w:proofErr w:type="spellStart"/>
      <w:r>
        <w:t>Hordeley</w:t>
      </w:r>
      <w:proofErr w:type="spellEnd"/>
      <w:r>
        <w:t>, Shropshire. Fletcher.</w:t>
      </w:r>
    </w:p>
    <w:p w14:paraId="3FD0ADA2" w14:textId="77777777" w:rsidR="00E22732" w:rsidRDefault="00E22732" w:rsidP="00E22732">
      <w:pPr>
        <w:pStyle w:val="NoSpacing"/>
        <w:jc w:val="both"/>
      </w:pPr>
    </w:p>
    <w:p w14:paraId="43A1FC3D" w14:textId="77777777" w:rsidR="00E22732" w:rsidRDefault="00E22732" w:rsidP="00E22732">
      <w:pPr>
        <w:pStyle w:val="NoSpacing"/>
        <w:jc w:val="both"/>
      </w:pPr>
    </w:p>
    <w:p w14:paraId="38568894" w14:textId="77777777" w:rsidR="00E22732" w:rsidRDefault="00E22732" w:rsidP="00E22732">
      <w:pPr>
        <w:pStyle w:val="NoSpacing"/>
        <w:jc w:val="both"/>
      </w:pPr>
      <w:r>
        <w:tab/>
        <w:t>1416</w:t>
      </w:r>
      <w:r>
        <w:tab/>
        <w:t xml:space="preserve">Edward Hopton, clerk(q.v.), brought a plaint of debt against him and two </w:t>
      </w:r>
    </w:p>
    <w:p w14:paraId="6AC25620" w14:textId="77777777" w:rsidR="00E22732" w:rsidRDefault="00E22732" w:rsidP="00E22732">
      <w:pPr>
        <w:pStyle w:val="NoSpacing"/>
        <w:jc w:val="both"/>
      </w:pPr>
      <w:r>
        <w:tab/>
      </w:r>
      <w:r>
        <w:tab/>
        <w:t>others.</w:t>
      </w:r>
    </w:p>
    <w:p w14:paraId="3C6F0AF4" w14:textId="77777777" w:rsidR="00E22732" w:rsidRDefault="00E22732" w:rsidP="00E22732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C44BD8">
          <w:rPr>
            <w:rStyle w:val="Hyperlink"/>
          </w:rPr>
          <w:t>https://waalt.uh.edu/index.php/CP40/621</w:t>
        </w:r>
      </w:hyperlink>
      <w:r>
        <w:t xml:space="preserve"> )</w:t>
      </w:r>
    </w:p>
    <w:p w14:paraId="0B03F9C0" w14:textId="77777777" w:rsidR="00E22732" w:rsidRDefault="00E22732" w:rsidP="00E22732">
      <w:pPr>
        <w:pStyle w:val="NoSpacing"/>
        <w:jc w:val="both"/>
      </w:pPr>
    </w:p>
    <w:p w14:paraId="3290FCB0" w14:textId="77777777" w:rsidR="00E22732" w:rsidRDefault="00E22732" w:rsidP="00E22732">
      <w:pPr>
        <w:pStyle w:val="NoSpacing"/>
        <w:jc w:val="both"/>
      </w:pPr>
    </w:p>
    <w:p w14:paraId="7F3ABFC7" w14:textId="77777777" w:rsidR="00E22732" w:rsidRDefault="00E22732" w:rsidP="00E22732">
      <w:pPr>
        <w:pStyle w:val="NoSpacing"/>
        <w:jc w:val="both"/>
      </w:pPr>
      <w:r>
        <w:t>1 May 2025</w:t>
      </w:r>
    </w:p>
    <w:p w14:paraId="53194F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1266" w14:textId="77777777" w:rsidR="00E22732" w:rsidRDefault="00E22732" w:rsidP="009139A6">
      <w:r>
        <w:separator/>
      </w:r>
    </w:p>
  </w:endnote>
  <w:endnote w:type="continuationSeparator" w:id="0">
    <w:p w14:paraId="2D71609E" w14:textId="77777777" w:rsidR="00E22732" w:rsidRDefault="00E227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0A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83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00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65872" w14:textId="77777777" w:rsidR="00E22732" w:rsidRDefault="00E22732" w:rsidP="009139A6">
      <w:r>
        <w:separator/>
      </w:r>
    </w:p>
  </w:footnote>
  <w:footnote w:type="continuationSeparator" w:id="0">
    <w:p w14:paraId="7B0D2F82" w14:textId="77777777" w:rsidR="00E22732" w:rsidRDefault="00E227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BF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4DA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04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3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65630"/>
    <w:rsid w:val="00C71834"/>
    <w:rsid w:val="00CB4ED9"/>
    <w:rsid w:val="00D72F1F"/>
    <w:rsid w:val="00DE227A"/>
    <w:rsid w:val="00E22732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880F"/>
  <w15:chartTrackingRefBased/>
  <w15:docId w15:val="{78002718-B52E-4ABC-9AAC-CE15A9F9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27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2025-05-02T20:43:00Z</dcterms:created>
  <dcterms:modified xsi:type="dcterms:W3CDTF">2025-05-02T20:44:00Z</dcterms:modified>
</cp:coreProperties>
</file>