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4B6E8" w14:textId="77777777" w:rsidR="007C61B8" w:rsidRDefault="007C61B8" w:rsidP="007C61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ITERINGHAM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fl.1448-53)</w:t>
      </w:r>
    </w:p>
    <w:p w14:paraId="14F9CD35" w14:textId="77777777" w:rsidR="007C61B8" w:rsidRDefault="007C61B8" w:rsidP="007C61B8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Rector of </w:t>
      </w:r>
      <w:proofErr w:type="spellStart"/>
      <w:proofErr w:type="gramStart"/>
      <w:r>
        <w:rPr>
          <w:rFonts w:cs="Times New Roman"/>
          <w:szCs w:val="24"/>
          <w:lang w:val="en-GB"/>
        </w:rPr>
        <w:t>St.Peter</w:t>
      </w:r>
      <w:proofErr w:type="spellEnd"/>
      <w:proofErr w:type="gramEnd"/>
      <w:r>
        <w:rPr>
          <w:rFonts w:cs="Times New Roman"/>
          <w:szCs w:val="24"/>
          <w:lang w:val="en-GB"/>
        </w:rPr>
        <w:t xml:space="preserve"> and </w:t>
      </w:r>
      <w:proofErr w:type="spellStart"/>
      <w:r>
        <w:rPr>
          <w:rFonts w:cs="Times New Roman"/>
          <w:szCs w:val="24"/>
          <w:lang w:val="en-GB"/>
        </w:rPr>
        <w:t>St.Paul</w:t>
      </w:r>
      <w:proofErr w:type="spellEnd"/>
      <w:r>
        <w:rPr>
          <w:rFonts w:cs="Times New Roman"/>
          <w:szCs w:val="24"/>
          <w:lang w:val="en-GB"/>
        </w:rPr>
        <w:t>, Maltby, Norfolk.</w:t>
      </w:r>
    </w:p>
    <w:p w14:paraId="4E422572" w14:textId="77777777" w:rsidR="007C61B8" w:rsidRDefault="007C61B8" w:rsidP="007C61B8">
      <w:pPr>
        <w:pStyle w:val="NoSpacing"/>
        <w:rPr>
          <w:rFonts w:cs="Times New Roman"/>
          <w:szCs w:val="24"/>
        </w:rPr>
      </w:pPr>
    </w:p>
    <w:p w14:paraId="5AA37349" w14:textId="77777777" w:rsidR="007C61B8" w:rsidRDefault="007C61B8" w:rsidP="007C61B8">
      <w:pPr>
        <w:pStyle w:val="NoSpacing"/>
        <w:rPr>
          <w:rFonts w:cs="Times New Roman"/>
          <w:szCs w:val="24"/>
        </w:rPr>
      </w:pPr>
    </w:p>
    <w:p w14:paraId="4B8A8E70" w14:textId="77777777" w:rsidR="007C61B8" w:rsidRDefault="007C61B8" w:rsidP="007C61B8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</w:rPr>
        <w:tab/>
        <w:t>1448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  <w:lang w:val="en-GB"/>
        </w:rPr>
        <w:t>He became Rector.</w:t>
      </w:r>
    </w:p>
    <w:p w14:paraId="1D872D24" w14:textId="77777777" w:rsidR="007C61B8" w:rsidRDefault="007C61B8" w:rsidP="007C61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 w:rsidRPr="00AE04B5">
        <w:rPr>
          <w:rFonts w:cs="Times New Roman"/>
          <w:szCs w:val="24"/>
        </w:rPr>
        <w:t xml:space="preserve">(“An Essay Towards a Topographical History of the County of Norfolk” </w:t>
      </w:r>
    </w:p>
    <w:p w14:paraId="65DB785F" w14:textId="77777777" w:rsidR="007C61B8" w:rsidRDefault="007C61B8" w:rsidP="007C61B8">
      <w:pPr>
        <w:pStyle w:val="NoSpacing"/>
        <w:ind w:left="720" w:firstLine="72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226-30)</w:t>
      </w:r>
    </w:p>
    <w:p w14:paraId="2FA5BA7E" w14:textId="77777777" w:rsidR="007C61B8" w:rsidRDefault="007C61B8" w:rsidP="007C61B8">
      <w:pPr>
        <w:pStyle w:val="NoSpacing"/>
        <w:rPr>
          <w:rFonts w:cs="Times New Roman"/>
          <w:szCs w:val="24"/>
        </w:rPr>
      </w:pPr>
    </w:p>
    <w:p w14:paraId="03F02F6C" w14:textId="77777777" w:rsidR="007C61B8" w:rsidRDefault="007C61B8" w:rsidP="007C61B8">
      <w:pPr>
        <w:pStyle w:val="NoSpacing"/>
        <w:rPr>
          <w:rFonts w:cs="Times New Roman"/>
          <w:szCs w:val="24"/>
        </w:rPr>
      </w:pPr>
    </w:p>
    <w:p w14:paraId="3057E5D4" w14:textId="77777777" w:rsidR="007C61B8" w:rsidRDefault="007C61B8" w:rsidP="007C61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March 2024</w:t>
      </w:r>
    </w:p>
    <w:p w14:paraId="7114FB9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ECEC1" w14:textId="77777777" w:rsidR="007C61B8" w:rsidRDefault="007C61B8" w:rsidP="009139A6">
      <w:r>
        <w:separator/>
      </w:r>
    </w:p>
  </w:endnote>
  <w:endnote w:type="continuationSeparator" w:id="0">
    <w:p w14:paraId="70E8B487" w14:textId="77777777" w:rsidR="007C61B8" w:rsidRDefault="007C61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B95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3826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99C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53FB7" w14:textId="77777777" w:rsidR="007C61B8" w:rsidRDefault="007C61B8" w:rsidP="009139A6">
      <w:r>
        <w:separator/>
      </w:r>
    </w:p>
  </w:footnote>
  <w:footnote w:type="continuationSeparator" w:id="0">
    <w:p w14:paraId="4F7AED02" w14:textId="77777777" w:rsidR="007C61B8" w:rsidRDefault="007C61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426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6C5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8EA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1B8"/>
    <w:rsid w:val="000666E0"/>
    <w:rsid w:val="002510B7"/>
    <w:rsid w:val="00270799"/>
    <w:rsid w:val="005C130B"/>
    <w:rsid w:val="007C61B8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CE422"/>
  <w15:chartTrackingRefBased/>
  <w15:docId w15:val="{220EE424-18A8-405F-B1C3-5638F9328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2024-03-13T20:44:00Z</dcterms:created>
  <dcterms:modified xsi:type="dcterms:W3CDTF">2024-03-13T20:45:00Z</dcterms:modified>
</cp:coreProperties>
</file>