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062" w:rsidRDefault="00BD2062" w:rsidP="00BD2062">
      <w:pPr>
        <w:pStyle w:val="NoSpacing"/>
      </w:pPr>
      <w:r>
        <w:rPr>
          <w:u w:val="single"/>
        </w:rPr>
        <w:t>Thomas ISSINDEN</w:t>
      </w:r>
      <w:r>
        <w:t xml:space="preserve">       (fl.1409</w:t>
      </w:r>
      <w:r>
        <w:t>)</w:t>
      </w:r>
    </w:p>
    <w:p w:rsidR="00BD2062" w:rsidRDefault="00BD2062" w:rsidP="00BD2062">
      <w:pPr>
        <w:pStyle w:val="NoSpacing"/>
      </w:pPr>
      <w:r>
        <w:t>Yeoman of the bakery.</w:t>
      </w:r>
      <w:bookmarkStart w:id="0" w:name="_GoBack"/>
      <w:bookmarkEnd w:id="0"/>
    </w:p>
    <w:p w:rsidR="00BD2062" w:rsidRDefault="00BD2062" w:rsidP="00BD2062">
      <w:pPr>
        <w:pStyle w:val="NoSpacing"/>
      </w:pPr>
    </w:p>
    <w:p w:rsidR="00BD2062" w:rsidRDefault="00BD2062" w:rsidP="00BD2062">
      <w:pPr>
        <w:pStyle w:val="NoSpacing"/>
      </w:pPr>
    </w:p>
    <w:p w:rsidR="00BD2062" w:rsidRDefault="00BD2062" w:rsidP="00BD2062">
      <w:pPr>
        <w:pStyle w:val="NoSpacing"/>
      </w:pPr>
      <w:r>
        <w:t>10 Mar.1409</w:t>
      </w:r>
      <w:r>
        <w:tab/>
        <w:t>He was granted a writ of aid, having been appointed to buy various</w:t>
      </w:r>
    </w:p>
    <w:p w:rsidR="00BD2062" w:rsidRDefault="00BD2062" w:rsidP="00BD2062">
      <w:pPr>
        <w:pStyle w:val="NoSpacing"/>
      </w:pPr>
      <w:r>
        <w:tab/>
      </w:r>
      <w:r>
        <w:tab/>
      </w:r>
      <w:proofErr w:type="gramStart"/>
      <w:r>
        <w:t>victuals</w:t>
      </w:r>
      <w:proofErr w:type="gramEnd"/>
      <w:r>
        <w:t xml:space="preserve"> and things for the Household.   (C.P.R. 1408-13 p.5)</w:t>
      </w:r>
    </w:p>
    <w:p w:rsidR="00BD2062" w:rsidRDefault="00BD2062" w:rsidP="00BD2062">
      <w:pPr>
        <w:pStyle w:val="NoSpacing"/>
      </w:pPr>
    </w:p>
    <w:p w:rsidR="00BD2062" w:rsidRDefault="00BD2062" w:rsidP="00BD2062">
      <w:pPr>
        <w:pStyle w:val="NoSpacing"/>
      </w:pPr>
    </w:p>
    <w:p w:rsidR="00BD2062" w:rsidRDefault="00BD2062" w:rsidP="00BD2062">
      <w:pPr>
        <w:pStyle w:val="NoSpacing"/>
      </w:pPr>
    </w:p>
    <w:p w:rsidR="00BD2062" w:rsidRDefault="00BD2062" w:rsidP="00BD2062">
      <w:pPr>
        <w:pStyle w:val="NoSpacing"/>
      </w:pPr>
    </w:p>
    <w:p w:rsidR="00E47068" w:rsidRPr="00BD2062" w:rsidRDefault="00BD2062" w:rsidP="00BD2062">
      <w:pPr>
        <w:pStyle w:val="NoSpacing"/>
      </w:pPr>
      <w:r>
        <w:t>9 February 2015</w:t>
      </w:r>
    </w:p>
    <w:sectPr w:rsidR="00E47068" w:rsidRPr="00BD2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062" w:rsidRDefault="00BD2062" w:rsidP="00920DE3">
      <w:pPr>
        <w:spacing w:after="0" w:line="240" w:lineRule="auto"/>
      </w:pPr>
      <w:r>
        <w:separator/>
      </w:r>
    </w:p>
  </w:endnote>
  <w:endnote w:type="continuationSeparator" w:id="0">
    <w:p w:rsidR="00BD2062" w:rsidRDefault="00BD20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062" w:rsidRDefault="00BD2062" w:rsidP="00920DE3">
      <w:pPr>
        <w:spacing w:after="0" w:line="240" w:lineRule="auto"/>
      </w:pPr>
      <w:r>
        <w:separator/>
      </w:r>
    </w:p>
  </w:footnote>
  <w:footnote w:type="continuationSeparator" w:id="0">
    <w:p w:rsidR="00BD2062" w:rsidRDefault="00BD20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62"/>
    <w:rsid w:val="00120749"/>
    <w:rsid w:val="00624CAE"/>
    <w:rsid w:val="00920DE3"/>
    <w:rsid w:val="00BD206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2015-02-09T21:45:00Z</dcterms:created>
  <dcterms:modified xsi:type="dcterms:W3CDTF">2015-02-09T21:46:00Z</dcterms:modified>
</cp:coreProperties>
</file>