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C82" w:rsidRDefault="00E12C82" w:rsidP="00E12C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ISOWDE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E12C82" w:rsidRDefault="00E12C82" w:rsidP="00E12C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2C82" w:rsidRDefault="00E12C82" w:rsidP="00E12C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2C82" w:rsidRDefault="00E12C82" w:rsidP="00E12C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Sep.1423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e held lands in the manor of Weston, Hertfordshire.</w:t>
      </w:r>
    </w:p>
    <w:p w:rsidR="00E12C82" w:rsidRDefault="00E12C82" w:rsidP="00E12C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4667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21-28)</w:t>
      </w:r>
    </w:p>
    <w:p w:rsidR="00E12C82" w:rsidRDefault="00E12C82" w:rsidP="00E12C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2C82" w:rsidRDefault="00E12C82" w:rsidP="00E12C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E12C82" w:rsidRDefault="00E12C82" w:rsidP="00E12C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2015</w:t>
      </w:r>
      <w:bookmarkEnd w:id="0"/>
    </w:p>
    <w:sectPr w:rsidR="00DD5B8A" w:rsidRPr="00E12C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C82" w:rsidRDefault="00E12C82" w:rsidP="00564E3C">
      <w:pPr>
        <w:spacing w:after="0" w:line="240" w:lineRule="auto"/>
      </w:pPr>
      <w:r>
        <w:separator/>
      </w:r>
    </w:p>
  </w:endnote>
  <w:endnote w:type="continuationSeparator" w:id="0">
    <w:p w:rsidR="00E12C82" w:rsidRDefault="00E12C8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12C82">
      <w:rPr>
        <w:rFonts w:ascii="Times New Roman" w:hAnsi="Times New Roman" w:cs="Times New Roman"/>
        <w:noProof/>
        <w:sz w:val="24"/>
        <w:szCs w:val="24"/>
      </w:rPr>
      <w:t>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C82" w:rsidRDefault="00E12C82" w:rsidP="00564E3C">
      <w:pPr>
        <w:spacing w:after="0" w:line="240" w:lineRule="auto"/>
      </w:pPr>
      <w:r>
        <w:separator/>
      </w:r>
    </w:p>
  </w:footnote>
  <w:footnote w:type="continuationSeparator" w:id="0">
    <w:p w:rsidR="00E12C82" w:rsidRDefault="00E12C8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C82"/>
    <w:rsid w:val="00372DC6"/>
    <w:rsid w:val="00564E3C"/>
    <w:rsid w:val="0064591D"/>
    <w:rsid w:val="00DD5B8A"/>
    <w:rsid w:val="00E12C82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B229E"/>
  <w15:chartTrackingRefBased/>
  <w15:docId w15:val="{4F02C367-D2D1-466F-9DC7-CBABB84C1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12C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2015-10-09T12:24:00Z</dcterms:created>
  <dcterms:modified xsi:type="dcterms:W3CDTF">2015-10-09T12:25:00Z</dcterms:modified>
</cp:coreProperties>
</file>