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6A3CB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ISOT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F0681FB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Sutton, Yorkshire. Husbandman.</w:t>
      </w:r>
    </w:p>
    <w:p w14:paraId="47B54EDA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</w:p>
    <w:p w14:paraId="119EE4C7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</w:p>
    <w:p w14:paraId="17BB6922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Oct.1453</w:t>
      </w:r>
      <w:r>
        <w:rPr>
          <w:rFonts w:cs="Times New Roman"/>
          <w:szCs w:val="24"/>
        </w:rPr>
        <w:tab/>
        <w:t xml:space="preserve">He was pardoned for not appearing to answer William </w:t>
      </w:r>
      <w:proofErr w:type="spellStart"/>
      <w:r>
        <w:rPr>
          <w:rFonts w:cs="Times New Roman"/>
          <w:szCs w:val="24"/>
        </w:rPr>
        <w:t>Rirlys</w:t>
      </w:r>
      <w:proofErr w:type="spellEnd"/>
      <w:r>
        <w:rPr>
          <w:rFonts w:cs="Times New Roman"/>
          <w:szCs w:val="24"/>
        </w:rPr>
        <w:t xml:space="preserve"> of Burton</w:t>
      </w:r>
    </w:p>
    <w:p w14:paraId="0BBCF1BB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Salmon(q.v.) touching a debt of 100s.   (C.P.R. 1452-61 p.129)</w:t>
      </w:r>
    </w:p>
    <w:p w14:paraId="6A924522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</w:p>
    <w:p w14:paraId="08731E05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</w:p>
    <w:p w14:paraId="4353522D" w14:textId="77777777" w:rsidR="00391388" w:rsidRDefault="00391388" w:rsidP="0039138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22B116C6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5323E38A" w14:textId="77777777" w:rsidR="005F7344" w:rsidRPr="00EB3209" w:rsidRDefault="005F7344" w:rsidP="009139A6">
      <w:pPr>
        <w:pStyle w:val="NoSpacing"/>
        <w:rPr>
          <w:rFonts w:cs="Times New Roman"/>
          <w:szCs w:val="24"/>
        </w:rPr>
      </w:pPr>
    </w:p>
    <w:sectPr w:rsidR="005F7344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3E9AA" w14:textId="77777777" w:rsidR="00391388" w:rsidRDefault="00391388" w:rsidP="009139A6">
      <w:r>
        <w:separator/>
      </w:r>
    </w:p>
  </w:endnote>
  <w:endnote w:type="continuationSeparator" w:id="0">
    <w:p w14:paraId="3C247398" w14:textId="77777777" w:rsidR="00391388" w:rsidRDefault="003913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47A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69D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289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6C7F8" w14:textId="77777777" w:rsidR="00391388" w:rsidRDefault="00391388" w:rsidP="009139A6">
      <w:r>
        <w:separator/>
      </w:r>
    </w:p>
  </w:footnote>
  <w:footnote w:type="continuationSeparator" w:id="0">
    <w:p w14:paraId="1ABF2E4C" w14:textId="77777777" w:rsidR="00391388" w:rsidRDefault="003913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7BA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0CA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374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88"/>
    <w:rsid w:val="000666E0"/>
    <w:rsid w:val="002510B7"/>
    <w:rsid w:val="00270799"/>
    <w:rsid w:val="0035310B"/>
    <w:rsid w:val="00391388"/>
    <w:rsid w:val="005C130B"/>
    <w:rsid w:val="005F734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90BD8"/>
  <w15:chartTrackingRefBased/>
  <w15:docId w15:val="{F4AC991D-D1E7-4030-8AC1-440A0722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2024-06-08T18:13:00Z</dcterms:created>
  <dcterms:modified xsi:type="dcterms:W3CDTF">2024-06-08T18:14:00Z</dcterms:modified>
</cp:coreProperties>
</file>