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12EF4" w14:textId="77777777" w:rsidR="006E5831" w:rsidRDefault="006E5831" w:rsidP="006E5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ISOT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3B730967" w14:textId="77777777" w:rsidR="006E5831" w:rsidRDefault="006E5831" w:rsidP="006E5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Cornwall. Yeoman.</w:t>
      </w:r>
    </w:p>
    <w:p w14:paraId="473C8830" w14:textId="77777777" w:rsidR="006E5831" w:rsidRDefault="006E5831" w:rsidP="006E58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1761F" w14:textId="77777777" w:rsidR="006E5831" w:rsidRDefault="006E5831" w:rsidP="006E58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5D778E" w14:textId="77777777" w:rsidR="006E5831" w:rsidRDefault="006E5831" w:rsidP="006E5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Payntour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Kittou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56C03277" w14:textId="77777777" w:rsidR="006E5831" w:rsidRDefault="006E5831" w:rsidP="006E5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Launceston(q.v.),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Bodmin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Gotteboys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265CDBB2" w14:textId="77777777" w:rsidR="006E5831" w:rsidRDefault="006E5831" w:rsidP="006E583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St.Columb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Major(q.v.),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Myryfyld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Maryfield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3650BB0" w14:textId="77777777" w:rsidR="006E5831" w:rsidRDefault="006E5831" w:rsidP="006E5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67E387A" w14:textId="77777777" w:rsidR="006E5831" w:rsidRDefault="006E5831" w:rsidP="006E58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497C7C" w14:textId="77777777" w:rsidR="006E5831" w:rsidRDefault="006E5831" w:rsidP="006E58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396490" w14:textId="77777777" w:rsidR="006E5831" w:rsidRDefault="006E5831" w:rsidP="006E5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2022</w:t>
      </w:r>
    </w:p>
    <w:p w14:paraId="23DB06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7F23D" w14:textId="77777777" w:rsidR="006E5831" w:rsidRDefault="006E5831" w:rsidP="009139A6">
      <w:r>
        <w:separator/>
      </w:r>
    </w:p>
  </w:endnote>
  <w:endnote w:type="continuationSeparator" w:id="0">
    <w:p w14:paraId="34136EA0" w14:textId="77777777" w:rsidR="006E5831" w:rsidRDefault="006E58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3C7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A18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EDE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A9D90" w14:textId="77777777" w:rsidR="006E5831" w:rsidRDefault="006E5831" w:rsidP="009139A6">
      <w:r>
        <w:separator/>
      </w:r>
    </w:p>
  </w:footnote>
  <w:footnote w:type="continuationSeparator" w:id="0">
    <w:p w14:paraId="39B5C6B9" w14:textId="77777777" w:rsidR="006E5831" w:rsidRDefault="006E58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02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066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61D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831"/>
    <w:rsid w:val="000666E0"/>
    <w:rsid w:val="002510B7"/>
    <w:rsid w:val="005C130B"/>
    <w:rsid w:val="006E583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55CF1"/>
  <w15:chartTrackingRefBased/>
  <w15:docId w15:val="{AC76B652-A974-479F-B3EF-B0ACAC3A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E58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2022-07-02T09:47:00Z</dcterms:created>
  <dcterms:modified xsi:type="dcterms:W3CDTF">2022-07-02T09:47:00Z</dcterms:modified>
</cp:coreProperties>
</file>