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68F" w:rsidRDefault="003B668F" w:rsidP="003B66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ISOT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3B668F" w:rsidRDefault="003B668F" w:rsidP="003B66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B668F" w:rsidRDefault="003B668F" w:rsidP="003B66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668F" w:rsidRDefault="003B668F" w:rsidP="003B66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668F" w:rsidRDefault="003B668F" w:rsidP="003B66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12 Apr.1427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Plympton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the Bishop.</w:t>
      </w:r>
    </w:p>
    <w:p w:rsidR="003B668F" w:rsidRDefault="003B668F" w:rsidP="003B66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p.110)</w:t>
      </w:r>
    </w:p>
    <w:p w:rsidR="003B668F" w:rsidRDefault="003B668F" w:rsidP="003B66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668F" w:rsidRDefault="003B668F" w:rsidP="003B66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B668F" w:rsidRDefault="003B668F" w:rsidP="003B66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  <w:bookmarkStart w:id="0" w:name="_GoBack"/>
      <w:bookmarkEnd w:id="0"/>
    </w:p>
    <w:sectPr w:rsidR="006B2F86" w:rsidRPr="003B66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68F" w:rsidRDefault="003B668F" w:rsidP="00E71FC3">
      <w:pPr>
        <w:spacing w:after="0" w:line="240" w:lineRule="auto"/>
      </w:pPr>
      <w:r>
        <w:separator/>
      </w:r>
    </w:p>
  </w:endnote>
  <w:endnote w:type="continuationSeparator" w:id="0">
    <w:p w:rsidR="003B668F" w:rsidRDefault="003B66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68F" w:rsidRDefault="003B668F" w:rsidP="00E71FC3">
      <w:pPr>
        <w:spacing w:after="0" w:line="240" w:lineRule="auto"/>
      </w:pPr>
      <w:r>
        <w:separator/>
      </w:r>
    </w:p>
  </w:footnote>
  <w:footnote w:type="continuationSeparator" w:id="0">
    <w:p w:rsidR="003B668F" w:rsidRDefault="003B66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68F"/>
    <w:rsid w:val="003B668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EEAC7"/>
  <w15:chartTrackingRefBased/>
  <w15:docId w15:val="{62054BEE-8BE1-4408-99CD-E8AC746C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2016-05-13T12:17:00Z</dcterms:created>
  <dcterms:modified xsi:type="dcterms:W3CDTF">2016-05-13T12:18:00Z</dcterms:modified>
</cp:coreProperties>
</file>