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D94F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ISMONGER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AF09220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A22BB28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172A5CE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Fayreford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when he was </w:t>
      </w:r>
      <w:proofErr w:type="gramStart"/>
      <w:r>
        <w:rPr>
          <w:rFonts w:ascii="Times New Roman" w:hAnsi="Times New Roman" w:cs="Times New Roman"/>
          <w:sz w:val="24"/>
          <w:szCs w:val="24"/>
        </w:rPr>
        <w:t>appointed</w:t>
      </w:r>
      <w:proofErr w:type="gramEnd"/>
    </w:p>
    <w:p w14:paraId="764F931E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alnager in Staffordshire.     (C.F.R. 1405-13 p.166)</w:t>
      </w:r>
    </w:p>
    <w:p w14:paraId="65CBEA72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AEDFDB1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72A46D0" w14:textId="77777777" w:rsidR="00E02656" w:rsidRDefault="00E02656" w:rsidP="00E0265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2022</w:t>
      </w:r>
    </w:p>
    <w:p w14:paraId="553530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AD0CF" w14:textId="77777777" w:rsidR="00E02656" w:rsidRDefault="00E02656" w:rsidP="009139A6">
      <w:r>
        <w:separator/>
      </w:r>
    </w:p>
  </w:endnote>
  <w:endnote w:type="continuationSeparator" w:id="0">
    <w:p w14:paraId="5E5605BA" w14:textId="77777777" w:rsidR="00E02656" w:rsidRDefault="00E026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DF1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3B3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51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5E3F3" w14:textId="77777777" w:rsidR="00E02656" w:rsidRDefault="00E02656" w:rsidP="009139A6">
      <w:r>
        <w:separator/>
      </w:r>
    </w:p>
  </w:footnote>
  <w:footnote w:type="continuationSeparator" w:id="0">
    <w:p w14:paraId="5DDC0278" w14:textId="77777777" w:rsidR="00E02656" w:rsidRDefault="00E026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C4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A39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3BF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5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265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182E6"/>
  <w15:chartTrackingRefBased/>
  <w15:docId w15:val="{B04373CD-47FE-4869-86AF-07D58FA1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65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2023-10-06T20:03:00Z</dcterms:created>
  <dcterms:modified xsi:type="dcterms:W3CDTF">2023-10-06T20:04:00Z</dcterms:modified>
</cp:coreProperties>
</file>